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31B" w:rsidRPr="00970D7E" w:rsidRDefault="003C2152" w:rsidP="00BF331B">
      <w:pPr>
        <w:pStyle w:val="Heading1"/>
        <w:rPr>
          <w:color w:val="FF0000"/>
          <w:sz w:val="80"/>
          <w:szCs w:val="8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847725</wp:posOffset>
                </wp:positionV>
                <wp:extent cx="5238750" cy="8429625"/>
                <wp:effectExtent l="19050" t="19050" r="19050" b="28575"/>
                <wp:wrapNone/>
                <wp:docPr id="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0" cy="8429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CA675" id="Rectangle 31" o:spid="_x0000_s1026" style="position:absolute;margin-left:99.75pt;margin-top:66.75pt;width:412.5pt;height:663.7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" o:allowincell="f" filled="f" strokecolor="#7f7f7f [1612]" strokeweight="3pt">
                <w10:wrap anchorx="page" anchory="page"/>
              </v:rect>
            </w:pict>
          </mc:Fallback>
        </mc:AlternateContent>
      </w:r>
      <w:r>
        <w:rPr>
          <w:noProof/>
          <w:color w:val="FF0000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238125</wp:posOffset>
                </wp:positionV>
                <wp:extent cx="2743200" cy="304800"/>
                <wp:effectExtent l="0" t="0" r="0" b="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30832" id="Rectangle 6" o:spid="_x0000_s1026" style="position:absolute;margin-left:0;margin-top:18.75pt;width:3in;height:24pt;z-index:-2516577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" stroked="f"/>
            </w:pict>
          </mc:Fallback>
        </mc:AlternateContent>
      </w:r>
      <w:r w:rsidR="002E70B0" w:rsidRPr="00970D7E">
        <w:rPr>
          <w:color w:val="FF0000"/>
          <w:sz w:val="80"/>
          <w:szCs w:val="80"/>
        </w:rPr>
        <w:t xml:space="preserve">Fatherhood </w:t>
      </w:r>
    </w:p>
    <w:p w:rsidR="00C65421" w:rsidRPr="004139C3" w:rsidRDefault="00233264" w:rsidP="00C65421">
      <w:pPr>
        <w:pStyle w:val="Heading1"/>
        <w:rPr>
          <w:b/>
          <w:sz w:val="90"/>
          <w:szCs w:val="90"/>
        </w:rPr>
      </w:pPr>
      <w:r w:rsidRPr="004139C3">
        <w:rPr>
          <w:b/>
          <w:sz w:val="90"/>
          <w:szCs w:val="90"/>
        </w:rPr>
        <w:t xml:space="preserve">Statewide </w:t>
      </w:r>
      <w:r w:rsidR="004644AB" w:rsidRPr="004139C3">
        <w:rPr>
          <w:b/>
          <w:sz w:val="90"/>
          <w:szCs w:val="90"/>
        </w:rPr>
        <w:t>Training</w:t>
      </w:r>
      <w:r w:rsidR="00C65421" w:rsidRPr="004139C3">
        <w:rPr>
          <w:b/>
          <w:sz w:val="90"/>
          <w:szCs w:val="90"/>
        </w:rPr>
        <w:t xml:space="preserve"> </w:t>
      </w:r>
    </w:p>
    <w:p w:rsidR="00ED3928" w:rsidRPr="00C65421" w:rsidRDefault="004139C3" w:rsidP="00C65421">
      <w:pPr>
        <w:pStyle w:val="Heading1"/>
      </w:pPr>
      <w:r w:rsidRPr="00C65421">
        <w:rPr>
          <w:sz w:val="24"/>
          <w:szCs w:val="24"/>
        </w:rPr>
        <w:t>With</w:t>
      </w:r>
      <w:r w:rsidR="00C65421" w:rsidRPr="00C65421">
        <w:t xml:space="preserve"> </w:t>
      </w:r>
      <w:r w:rsidR="00C65421" w:rsidRPr="00C57ABC">
        <w:rPr>
          <w:b/>
          <w:sz w:val="72"/>
          <w:szCs w:val="72"/>
        </w:rPr>
        <w:t xml:space="preserve">Sidney </w:t>
      </w:r>
      <w:r w:rsidRPr="00C57ABC">
        <w:rPr>
          <w:b/>
          <w:sz w:val="72"/>
          <w:szCs w:val="72"/>
        </w:rPr>
        <w:t>Moncrief</w:t>
      </w:r>
    </w:p>
    <w:p w:rsidR="00ED3928" w:rsidRPr="00ED3928" w:rsidRDefault="00F44AAF" w:rsidP="00ED3928">
      <w:pPr>
        <w:jc w:val="center"/>
      </w:pPr>
      <w:r>
        <w:rPr>
          <w:rFonts w:ascii="Times New Roman" w:hAnsi="Times New Roman"/>
          <w:b/>
          <w:i/>
          <w:noProof/>
          <w:sz w:val="22"/>
          <w:szCs w:val="22"/>
          <w:u w:val="single"/>
        </w:rPr>
        <w:drawing>
          <wp:anchor distT="0" distB="0" distL="114300" distR="114300" simplePos="0" relativeHeight="251663872" behindDoc="0" locked="0" layoutInCell="1" allowOverlap="1" wp14:anchorId="608F455F" wp14:editId="73652F84">
            <wp:simplePos x="0" y="0"/>
            <wp:positionH relativeFrom="column">
              <wp:posOffset>1876424</wp:posOffset>
            </wp:positionH>
            <wp:positionV relativeFrom="paragraph">
              <wp:posOffset>171451</wp:posOffset>
            </wp:positionV>
            <wp:extent cx="3389039" cy="1085894"/>
            <wp:effectExtent l="0" t="0" r="1905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65" cy="109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928" w:rsidRPr="00ED3928">
        <w:rPr>
          <w:b/>
          <w:color w:val="FF0000"/>
        </w:rPr>
        <w:t xml:space="preserve">FREE </w:t>
      </w:r>
    </w:p>
    <w:p w:rsidR="00C53142" w:rsidRDefault="00C53142" w:rsidP="000258AB">
      <w:pPr>
        <w:jc w:val="center"/>
        <w:rPr>
          <w:rFonts w:ascii="Times New Roman" w:hAnsi="Times New Roman"/>
          <w:b/>
          <w:i/>
          <w:sz w:val="22"/>
          <w:szCs w:val="22"/>
          <w:u w:val="single"/>
        </w:rPr>
      </w:pPr>
    </w:p>
    <w:p w:rsidR="00C53142" w:rsidRDefault="00C53142" w:rsidP="000258AB">
      <w:pPr>
        <w:jc w:val="center"/>
        <w:rPr>
          <w:rFonts w:ascii="Times New Roman" w:hAnsi="Times New Roman"/>
          <w:b/>
          <w:i/>
          <w:sz w:val="22"/>
          <w:szCs w:val="22"/>
          <w:u w:val="single"/>
        </w:rPr>
      </w:pPr>
    </w:p>
    <w:p w:rsidR="00C53142" w:rsidRDefault="00C53142" w:rsidP="000258AB">
      <w:pPr>
        <w:jc w:val="center"/>
        <w:rPr>
          <w:rFonts w:ascii="Times New Roman" w:hAnsi="Times New Roman"/>
          <w:b/>
          <w:i/>
          <w:sz w:val="22"/>
          <w:szCs w:val="22"/>
          <w:u w:val="single"/>
        </w:rPr>
      </w:pPr>
    </w:p>
    <w:p w:rsidR="00C53142" w:rsidRDefault="00C53142" w:rsidP="000258AB">
      <w:pPr>
        <w:jc w:val="center"/>
        <w:rPr>
          <w:rFonts w:ascii="Times New Roman" w:hAnsi="Times New Roman"/>
          <w:b/>
          <w:i/>
          <w:sz w:val="22"/>
          <w:szCs w:val="22"/>
          <w:u w:val="single"/>
        </w:rPr>
      </w:pPr>
    </w:p>
    <w:p w:rsidR="00C53142" w:rsidRDefault="00C53142" w:rsidP="000258AB">
      <w:pPr>
        <w:jc w:val="center"/>
        <w:rPr>
          <w:rFonts w:ascii="Times New Roman" w:hAnsi="Times New Roman"/>
          <w:b/>
          <w:i/>
          <w:sz w:val="22"/>
          <w:szCs w:val="22"/>
          <w:u w:val="single"/>
        </w:rPr>
      </w:pPr>
    </w:p>
    <w:p w:rsidR="00C53142" w:rsidRPr="00F44AAF" w:rsidRDefault="00C53142" w:rsidP="000258AB">
      <w:pPr>
        <w:jc w:val="center"/>
        <w:rPr>
          <w:rFonts w:ascii="Times New Roman" w:hAnsi="Times New Roman"/>
          <w:b/>
          <w:i/>
          <w:sz w:val="16"/>
          <w:szCs w:val="16"/>
          <w:u w:val="single"/>
        </w:rPr>
      </w:pPr>
    </w:p>
    <w:p w:rsidR="000258AB" w:rsidRPr="00970D7E" w:rsidRDefault="000258AB" w:rsidP="000258AB">
      <w:pPr>
        <w:jc w:val="center"/>
        <w:rPr>
          <w:rFonts w:ascii="Times New Roman" w:hAnsi="Times New Roman"/>
          <w:b/>
          <w:i/>
          <w:sz w:val="22"/>
          <w:szCs w:val="22"/>
          <w:u w:val="single"/>
        </w:rPr>
      </w:pPr>
      <w:r w:rsidRPr="00970D7E">
        <w:rPr>
          <w:rFonts w:ascii="Times New Roman" w:hAnsi="Times New Roman"/>
          <w:b/>
          <w:i/>
          <w:sz w:val="22"/>
          <w:szCs w:val="22"/>
          <w:u w:val="single"/>
        </w:rPr>
        <w:t>THE ARKA</w:t>
      </w:r>
      <w:r w:rsidR="009C2E46">
        <w:rPr>
          <w:rFonts w:ascii="Times New Roman" w:hAnsi="Times New Roman"/>
          <w:b/>
          <w:i/>
          <w:sz w:val="22"/>
          <w:szCs w:val="22"/>
          <w:u w:val="single"/>
        </w:rPr>
        <w:t>N</w:t>
      </w:r>
      <w:r w:rsidRPr="00970D7E">
        <w:rPr>
          <w:rFonts w:ascii="Times New Roman" w:hAnsi="Times New Roman"/>
          <w:b/>
          <w:i/>
          <w:sz w:val="22"/>
          <w:szCs w:val="22"/>
          <w:u w:val="single"/>
        </w:rPr>
        <w:t xml:space="preserve">SAS </w:t>
      </w:r>
      <w:r w:rsidR="004139C3">
        <w:rPr>
          <w:rFonts w:ascii="Times New Roman" w:hAnsi="Times New Roman"/>
          <w:b/>
          <w:i/>
          <w:sz w:val="22"/>
          <w:szCs w:val="22"/>
          <w:u w:val="single"/>
        </w:rPr>
        <w:t xml:space="preserve">FATHERHOOD and </w:t>
      </w:r>
      <w:r w:rsidR="004139C3" w:rsidRPr="00970D7E">
        <w:rPr>
          <w:rFonts w:ascii="Times New Roman" w:hAnsi="Times New Roman"/>
          <w:b/>
          <w:i/>
          <w:sz w:val="22"/>
          <w:szCs w:val="22"/>
          <w:u w:val="single"/>
        </w:rPr>
        <w:t>FAMILY</w:t>
      </w:r>
      <w:r w:rsidR="00F44AAF">
        <w:rPr>
          <w:rFonts w:ascii="Times New Roman" w:hAnsi="Times New Roman"/>
          <w:b/>
          <w:i/>
          <w:sz w:val="22"/>
          <w:szCs w:val="22"/>
          <w:u w:val="single"/>
        </w:rPr>
        <w:t xml:space="preserve"> INITI</w:t>
      </w:r>
      <w:r w:rsidRPr="00970D7E">
        <w:rPr>
          <w:rFonts w:ascii="Times New Roman" w:hAnsi="Times New Roman"/>
          <w:b/>
          <w:i/>
          <w:sz w:val="22"/>
          <w:szCs w:val="22"/>
          <w:u w:val="single"/>
        </w:rPr>
        <w:t>ATIVE:</w:t>
      </w:r>
    </w:p>
    <w:p w:rsidR="000258AB" w:rsidRDefault="000258AB" w:rsidP="000258AB">
      <w:pPr>
        <w:jc w:val="center"/>
        <w:rPr>
          <w:rFonts w:ascii="Times New Roman" w:hAnsi="Times New Roman"/>
          <w:color w:val="000000"/>
          <w:sz w:val="16"/>
          <w:szCs w:val="16"/>
        </w:rPr>
      </w:pPr>
      <w:r w:rsidRPr="000258AB">
        <w:rPr>
          <w:rFonts w:ascii="Times New Roman" w:hAnsi="Times New Roman"/>
          <w:sz w:val="16"/>
          <w:szCs w:val="16"/>
        </w:rPr>
        <w:t>Fathers Engaged and Empowered to Learn (FEEL) is</w:t>
      </w:r>
      <w:r w:rsidRPr="000258AB">
        <w:rPr>
          <w:rFonts w:ascii="Times New Roman" w:hAnsi="Times New Roman"/>
          <w:color w:val="000000"/>
          <w:sz w:val="16"/>
          <w:szCs w:val="16"/>
        </w:rPr>
        <w:t xml:space="preserve"> to strengthen family foundations and reverse</w:t>
      </w:r>
    </w:p>
    <w:p w:rsidR="000258AB" w:rsidRDefault="000258AB" w:rsidP="000258AB">
      <w:pPr>
        <w:jc w:val="center"/>
        <w:rPr>
          <w:rFonts w:ascii="Times New Roman" w:hAnsi="Times New Roman"/>
          <w:color w:val="000000"/>
          <w:sz w:val="16"/>
          <w:szCs w:val="16"/>
        </w:rPr>
      </w:pPr>
      <w:r w:rsidRPr="000258AB">
        <w:rPr>
          <w:rFonts w:ascii="Times New Roman" w:hAnsi="Times New Roman"/>
          <w:color w:val="000000"/>
          <w:sz w:val="16"/>
          <w:szCs w:val="16"/>
        </w:rPr>
        <w:t xml:space="preserve">the </w:t>
      </w:r>
      <w:r w:rsidR="004139C3" w:rsidRPr="000258AB">
        <w:rPr>
          <w:rFonts w:ascii="Times New Roman" w:hAnsi="Times New Roman"/>
          <w:color w:val="000000"/>
          <w:sz w:val="16"/>
          <w:szCs w:val="16"/>
        </w:rPr>
        <w:t xml:space="preserve">absentee </w:t>
      </w:r>
      <w:r w:rsidR="004139C3">
        <w:rPr>
          <w:rFonts w:ascii="Times New Roman" w:hAnsi="Times New Roman"/>
          <w:color w:val="000000"/>
          <w:sz w:val="16"/>
          <w:szCs w:val="16"/>
        </w:rPr>
        <w:t>fatherhood</w:t>
      </w:r>
      <w:r w:rsidRPr="000258AB">
        <w:rPr>
          <w:rFonts w:ascii="Times New Roman" w:hAnsi="Times New Roman"/>
          <w:color w:val="000000"/>
          <w:sz w:val="16"/>
          <w:szCs w:val="16"/>
        </w:rPr>
        <w:t xml:space="preserve"> trend by helping fathers to understand the challenges of parenting as</w:t>
      </w:r>
    </w:p>
    <w:p w:rsidR="000258AB" w:rsidRPr="000258AB" w:rsidRDefault="003C2152" w:rsidP="000258A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B83906" wp14:editId="1A7062F7">
                <wp:simplePos x="0" y="0"/>
                <wp:positionH relativeFrom="column">
                  <wp:posOffset>1219200</wp:posOffset>
                </wp:positionH>
                <wp:positionV relativeFrom="paragraph">
                  <wp:posOffset>144145</wp:posOffset>
                </wp:positionV>
                <wp:extent cx="1981200" cy="3654425"/>
                <wp:effectExtent l="0" t="0" r="0" b="3175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65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27F5" w:rsidRDefault="00B027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DB2F68" wp14:editId="79B67189">
                                  <wp:extent cx="1381125" cy="1003023"/>
                                  <wp:effectExtent l="76200" t="76200" r="104775" b="121285"/>
                                  <wp:docPr id="1" name="Picture 19" descr="families read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milies reading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031" cy="1016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3928" w:rsidRPr="00ED3928" w:rsidRDefault="00ED39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0258AB" w:rsidRPr="00C65421" w:rsidRDefault="00C65421" w:rsidP="00036F45">
                            <w:pPr>
                              <w:rPr>
                                <w:rFonts w:ascii="Times New Roman" w:hAnsi="Times New Roman"/>
                                <w:b/>
                                <w:noProof/>
                                <w:color w:val="FF0000"/>
                              </w:rPr>
                            </w:pPr>
                            <w:r w:rsidRPr="00C65421">
                              <w:rPr>
                                <w:color w:val="FF0000"/>
                              </w:rPr>
                              <w:t>Coach</w:t>
                            </w:r>
                            <w:r>
                              <w:rPr>
                                <w:color w:val="FF0000"/>
                              </w:rPr>
                              <w:t xml:space="preserve"> Si</w:t>
                            </w:r>
                            <w:r w:rsidRPr="00C65421">
                              <w:rPr>
                                <w:color w:val="FF0000"/>
                              </w:rPr>
                              <w:t>dney Moncr</w:t>
                            </w:r>
                            <w:r w:rsidR="004207C1">
                              <w:rPr>
                                <w:color w:val="FF0000"/>
                              </w:rPr>
                              <w:t>ie</w:t>
                            </w:r>
                            <w:r w:rsidRPr="00C65421">
                              <w:rPr>
                                <w:color w:val="FF0000"/>
                              </w:rPr>
                              <w:t>f will give fathers the skills to increase self-awareness as a man in order to develop as a father, make an earnest effort toward responsible fatherhood, build confidence as a man and as a parent, and more.</w:t>
                            </w:r>
                          </w:p>
                          <w:p w:rsidR="00ED3928" w:rsidRPr="00ED3928" w:rsidRDefault="00ED3928" w:rsidP="00036F45">
                            <w:pPr>
                              <w:rPr>
                                <w:rFonts w:ascii="Times New Roman" w:hAnsi="Times New Roman"/>
                                <w:b/>
                                <w:noProof/>
                                <w:color w:val="FF0000"/>
                                <w:sz w:val="2"/>
                                <w:szCs w:val="2"/>
                              </w:rPr>
                            </w:pPr>
                          </w:p>
                          <w:p w:rsidR="000258AB" w:rsidRDefault="00C65421">
                            <w:r w:rsidRPr="00C65421">
                              <w:rPr>
                                <w:noProof/>
                              </w:rPr>
                              <w:drawing>
                                <wp:inline distT="0" distB="0" distL="0" distR="0" wp14:anchorId="672E7CEB" wp14:editId="7D7B2FCA">
                                  <wp:extent cx="1400175" cy="891732"/>
                                  <wp:effectExtent l="76200" t="76200" r="104775" b="118110"/>
                                  <wp:docPr id="2" name="Picture 22" descr="father fish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ther fishing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5038" cy="907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B8390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96pt;margin-top:11.35pt;width:156pt;height:287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" stroked="f">
                <v:textbox>
                  <w:txbxContent>
                    <w:p w:rsidR="00B027F5" w:rsidRDefault="00B027F5">
                      <w:r>
                        <w:rPr>
                          <w:noProof/>
                        </w:rPr>
                        <w:drawing>
                          <wp:inline distT="0" distB="0" distL="0" distR="0" wp14:anchorId="3EDB2F68" wp14:editId="79B67189">
                            <wp:extent cx="1381125" cy="1003023"/>
                            <wp:effectExtent l="76200" t="76200" r="104775" b="121285"/>
                            <wp:docPr id="1" name="Picture 19" descr="families read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milies reading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0031" cy="1016753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3928" w:rsidRPr="00ED3928" w:rsidRDefault="00ED3928">
                      <w:pPr>
                        <w:rPr>
                          <w:sz w:val="2"/>
                          <w:szCs w:val="2"/>
                        </w:rPr>
                      </w:pPr>
                    </w:p>
                    <w:p w:rsidR="000258AB" w:rsidRPr="00C65421" w:rsidRDefault="00C65421" w:rsidP="00036F45">
                      <w:pPr>
                        <w:rPr>
                          <w:rFonts w:ascii="Times New Roman" w:hAnsi="Times New Roman"/>
                          <w:b/>
                          <w:noProof/>
                          <w:color w:val="FF0000"/>
                        </w:rPr>
                      </w:pPr>
                      <w:r w:rsidRPr="00C65421">
                        <w:rPr>
                          <w:color w:val="FF0000"/>
                        </w:rPr>
                        <w:t>Coach</w:t>
                      </w:r>
                      <w:r>
                        <w:rPr>
                          <w:color w:val="FF0000"/>
                        </w:rPr>
                        <w:t xml:space="preserve"> Si</w:t>
                      </w:r>
                      <w:r w:rsidRPr="00C65421">
                        <w:rPr>
                          <w:color w:val="FF0000"/>
                        </w:rPr>
                        <w:t>dney Moncr</w:t>
                      </w:r>
                      <w:r w:rsidR="004207C1">
                        <w:rPr>
                          <w:color w:val="FF0000"/>
                        </w:rPr>
                        <w:t>ie</w:t>
                      </w:r>
                      <w:r w:rsidRPr="00C65421">
                        <w:rPr>
                          <w:color w:val="FF0000"/>
                        </w:rPr>
                        <w:t>f will give fathers the skills to increase self-awareness as a man in order to develop as a father, make an earnest effort toward responsible fatherhood, build confidence as a man and as a parent, and more.</w:t>
                      </w:r>
                    </w:p>
                    <w:p w:rsidR="00ED3928" w:rsidRPr="00ED3928" w:rsidRDefault="00ED3928" w:rsidP="00036F45">
                      <w:pPr>
                        <w:rPr>
                          <w:rFonts w:ascii="Times New Roman" w:hAnsi="Times New Roman"/>
                          <w:b/>
                          <w:noProof/>
                          <w:color w:val="FF0000"/>
                          <w:sz w:val="2"/>
                          <w:szCs w:val="2"/>
                        </w:rPr>
                      </w:pPr>
                    </w:p>
                    <w:p w:rsidR="000258AB" w:rsidRDefault="00C65421">
                      <w:r w:rsidRPr="00C65421">
                        <w:rPr>
                          <w:noProof/>
                        </w:rPr>
                        <w:drawing>
                          <wp:inline distT="0" distB="0" distL="0" distR="0" wp14:anchorId="672E7CEB" wp14:editId="7D7B2FCA">
                            <wp:extent cx="1400175" cy="891732"/>
                            <wp:effectExtent l="76200" t="76200" r="104775" b="118110"/>
                            <wp:docPr id="2" name="Picture 22" descr="father fish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ther fishing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5038" cy="907566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58AB" w:rsidRPr="000258AB">
        <w:rPr>
          <w:rFonts w:ascii="Times New Roman" w:hAnsi="Times New Roman"/>
          <w:color w:val="000000"/>
          <w:sz w:val="16"/>
          <w:szCs w:val="16"/>
        </w:rPr>
        <w:t>well as increase skills in building and maintaining healthy relationships.</w:t>
      </w:r>
    </w:p>
    <w:p w:rsidR="00BF331B" w:rsidRPr="00BF331B" w:rsidRDefault="00207011" w:rsidP="00BF331B">
      <w:pPr>
        <w:pStyle w:val="Pho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E27245D" wp14:editId="7EAAD082">
                <wp:simplePos x="0" y="0"/>
                <wp:positionH relativeFrom="column">
                  <wp:posOffset>3419475</wp:posOffset>
                </wp:positionH>
                <wp:positionV relativeFrom="paragraph">
                  <wp:posOffset>38736</wp:posOffset>
                </wp:positionV>
                <wp:extent cx="2371725" cy="3854450"/>
                <wp:effectExtent l="0" t="0" r="9525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85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0B0" w:rsidRPr="00C57ABC" w:rsidRDefault="00C65421" w:rsidP="00C57ABC">
                            <w:pPr>
                              <w:pStyle w:val="ReturnAddress"/>
                              <w:spacing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5"/>
                                <w:szCs w:val="25"/>
                              </w:rPr>
                            </w:pPr>
                            <w:r w:rsidRPr="00C57ABC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5"/>
                                <w:szCs w:val="25"/>
                              </w:rPr>
                              <w:t>*</w:t>
                            </w:r>
                            <w:r w:rsidR="002E70B0" w:rsidRPr="00C57ABC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5"/>
                                <w:szCs w:val="25"/>
                              </w:rPr>
                              <w:t>april 25, 2015</w:t>
                            </w:r>
                          </w:p>
                          <w:p w:rsidR="00C57ABC" w:rsidRPr="00C57ABC" w:rsidRDefault="00C57ABC" w:rsidP="00C57ABC">
                            <w:pPr>
                              <w:pStyle w:val="ReturnAddress"/>
                              <w:spacing w:line="240" w:lineRule="auto"/>
                              <w:jc w:val="right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C57ABC">
                              <w:rPr>
                                <w:rFonts w:ascii="Times New Roman" w:hAnsi="Times New Roman"/>
                                <w:caps w:val="0"/>
                                <w:color w:val="auto"/>
                                <w:sz w:val="16"/>
                                <w:szCs w:val="16"/>
                                <w:shd w:val="clear" w:color="auto" w:fill="FFFFFF"/>
                              </w:rPr>
                              <w:t>Children’s Hall East Campus</w:t>
                            </w:r>
                          </w:p>
                          <w:p w:rsidR="00924059" w:rsidRPr="00C57ABC" w:rsidRDefault="00C57ABC" w:rsidP="00C57ABC">
                            <w:pPr>
                              <w:pStyle w:val="ReturnAddress"/>
                              <w:spacing w:line="240" w:lineRule="auto"/>
                              <w:jc w:val="right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57ABC">
                              <w:rPr>
                                <w:rFonts w:ascii="Times New Roman" w:hAnsi="Times New Roman"/>
                                <w:caps w:val="0"/>
                                <w:color w:val="auto"/>
                                <w:sz w:val="16"/>
                                <w:szCs w:val="16"/>
                                <w:shd w:val="clear" w:color="auto" w:fill="FFFFFF"/>
                              </w:rPr>
                              <w:t>Arkansas Children's Hospital</w:t>
                            </w:r>
                            <w:r w:rsidRPr="00C57ABC">
                              <w:rPr>
                                <w:rStyle w:val="apple-converted-space"/>
                                <w:rFonts w:ascii="Times New Roman" w:hAnsi="Times New Roman"/>
                                <w:caps w:val="0"/>
                                <w:color w:val="auto"/>
                                <w:sz w:val="16"/>
                                <w:szCs w:val="16"/>
                                <w:shd w:val="clear" w:color="auto" w:fill="FFFFFF"/>
                              </w:rPr>
                              <w:t> </w:t>
                            </w:r>
                            <w:r w:rsidRPr="00C57ABC">
                              <w:rPr>
                                <w:rFonts w:ascii="Times New Roman" w:hAnsi="Times New Roman"/>
                                <w:caps w:val="0"/>
                                <w:color w:val="auto"/>
                                <w:sz w:val="16"/>
                                <w:szCs w:val="16"/>
                              </w:rPr>
                              <w:br/>
                            </w:r>
                            <w:r w:rsidRPr="00C57ABC">
                              <w:rPr>
                                <w:rFonts w:ascii="Times New Roman" w:hAnsi="Times New Roman"/>
                                <w:caps w:val="0"/>
                                <w:color w:val="auto"/>
                                <w:sz w:val="16"/>
                                <w:szCs w:val="16"/>
                                <w:shd w:val="clear" w:color="auto" w:fill="FFFFFF"/>
                              </w:rPr>
                              <w:t>1 Children's Way</w:t>
                            </w:r>
                            <w:r w:rsidRPr="00C57ABC">
                              <w:rPr>
                                <w:rStyle w:val="apple-converted-space"/>
                                <w:rFonts w:ascii="Times New Roman" w:hAnsi="Times New Roman"/>
                                <w:caps w:val="0"/>
                                <w:color w:val="auto"/>
                                <w:sz w:val="16"/>
                                <w:szCs w:val="16"/>
                                <w:shd w:val="clear" w:color="auto" w:fill="FFFFFF"/>
                              </w:rPr>
                              <w:t> </w:t>
                            </w:r>
                            <w:r w:rsidRPr="00C57ABC">
                              <w:rPr>
                                <w:rFonts w:ascii="Times New Roman" w:hAnsi="Times New Roman"/>
                                <w:caps w:val="0"/>
                                <w:color w:val="auto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color w:val="auto"/>
                                <w:sz w:val="16"/>
                                <w:szCs w:val="16"/>
                                <w:shd w:val="clear" w:color="auto" w:fill="FFFFFF"/>
                              </w:rPr>
                              <w:t>Little Rock, AR</w:t>
                            </w:r>
                            <w:r w:rsidRPr="00C57ABC">
                              <w:rPr>
                                <w:rFonts w:ascii="Times New Roman" w:hAnsi="Times New Roman"/>
                                <w:caps w:val="0"/>
                                <w:color w:val="auto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72202-3591</w:t>
                            </w:r>
                            <w:r w:rsidRPr="00C57ABC">
                              <w:rPr>
                                <w:rStyle w:val="apple-converted-space"/>
                                <w:rFonts w:ascii="Times New Roman" w:hAnsi="Times New Roman"/>
                                <w:caps w:val="0"/>
                                <w:color w:val="auto"/>
                                <w:sz w:val="16"/>
                                <w:szCs w:val="16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C57ABC" w:rsidRPr="00C57ABC" w:rsidRDefault="00C57ABC" w:rsidP="00C57ABC">
                            <w:pPr>
                              <w:pStyle w:val="ReturnAddress"/>
                              <w:spacing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5"/>
                                <w:szCs w:val="25"/>
                              </w:rPr>
                            </w:pPr>
                          </w:p>
                          <w:p w:rsidR="002E70B0" w:rsidRPr="00C57ABC" w:rsidRDefault="002E70B0" w:rsidP="00C57ABC">
                            <w:pPr>
                              <w:pStyle w:val="ReturnAddress"/>
                              <w:spacing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5"/>
                                <w:szCs w:val="25"/>
                              </w:rPr>
                            </w:pPr>
                            <w:r w:rsidRPr="00C57ABC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5"/>
                                <w:szCs w:val="25"/>
                              </w:rPr>
                              <w:t>*may 2, 2015</w:t>
                            </w:r>
                          </w:p>
                          <w:p w:rsidR="00C57ABC" w:rsidRPr="00C57ABC" w:rsidRDefault="00C57ABC" w:rsidP="00C57ABC">
                            <w:pPr>
                              <w:spacing w:before="0" w:line="240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5B5431">
                              <w:rPr>
                                <w:rFonts w:ascii="Times New Roman" w:hAnsi="Times New Roman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Wyatt Baptist Church</w:t>
                            </w:r>
                          </w:p>
                          <w:p w:rsidR="00C57ABC" w:rsidRPr="00C57ABC" w:rsidRDefault="00C57ABC" w:rsidP="00C57ABC">
                            <w:pPr>
                              <w:shd w:val="clear" w:color="auto" w:fill="FFFFFF"/>
                              <w:spacing w:before="0" w:line="240" w:lineRule="auto"/>
                              <w:jc w:val="right"/>
                              <w:rPr>
                                <w:rFonts w:ascii="Times New Roman" w:hAnsi="Times New Roman"/>
                                <w:color w:val="222222"/>
                                <w:sz w:val="16"/>
                                <w:szCs w:val="16"/>
                              </w:rPr>
                            </w:pPr>
                            <w:r w:rsidRPr="00C57ABC">
                              <w:rPr>
                                <w:rFonts w:ascii="Times New Roman" w:hAnsi="Times New Roman"/>
                                <w:color w:val="222222"/>
                                <w:sz w:val="16"/>
                                <w:szCs w:val="16"/>
                              </w:rPr>
                              <w:t>4621 West Hillsboro</w:t>
                            </w:r>
                          </w:p>
                          <w:p w:rsidR="00C57ABC" w:rsidRPr="00C57ABC" w:rsidRDefault="00C57ABC" w:rsidP="00C57ABC">
                            <w:pPr>
                              <w:shd w:val="clear" w:color="auto" w:fill="FFFFFF"/>
                              <w:spacing w:before="0" w:line="240" w:lineRule="auto"/>
                              <w:jc w:val="right"/>
                              <w:rPr>
                                <w:rFonts w:ascii="Times New Roman" w:hAnsi="Times New Roman"/>
                                <w:color w:val="222222"/>
                                <w:sz w:val="16"/>
                                <w:szCs w:val="16"/>
                              </w:rPr>
                            </w:pPr>
                            <w:r w:rsidRPr="00C57ABC">
                              <w:rPr>
                                <w:rFonts w:ascii="Times New Roman" w:hAnsi="Times New Roman"/>
                                <w:color w:val="222222"/>
                                <w:sz w:val="16"/>
                                <w:szCs w:val="16"/>
                              </w:rPr>
                              <w:t>El Dorado, Arkansas  71730</w:t>
                            </w:r>
                          </w:p>
                          <w:p w:rsidR="00924059" w:rsidRPr="00C57ABC" w:rsidRDefault="00924059" w:rsidP="00C57ABC">
                            <w:pPr>
                              <w:pStyle w:val="ReturnAddress"/>
                              <w:spacing w:line="240" w:lineRule="auto"/>
                              <w:jc w:val="right"/>
                              <w:rPr>
                                <w:rFonts w:ascii="Times New Roman" w:hAnsi="Times New Roman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p w:rsidR="002E70B0" w:rsidRPr="00C57ABC" w:rsidRDefault="002E70B0" w:rsidP="00C57ABC">
                            <w:pPr>
                              <w:pStyle w:val="ReturnAddress"/>
                              <w:spacing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5"/>
                                <w:szCs w:val="25"/>
                              </w:rPr>
                            </w:pPr>
                            <w:r w:rsidRPr="00C57ABC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5"/>
                                <w:szCs w:val="25"/>
                              </w:rPr>
                              <w:t>*may 16, 2015</w:t>
                            </w:r>
                          </w:p>
                          <w:p w:rsidR="00924059" w:rsidRPr="00C57ABC" w:rsidRDefault="00C57ABC" w:rsidP="00C57ABC">
                            <w:pPr>
                              <w:spacing w:before="0" w:line="240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C57AB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Washington 4A Charter School</w:t>
                            </w:r>
                          </w:p>
                          <w:p w:rsidR="00C57ABC" w:rsidRPr="00C57ABC" w:rsidRDefault="00C57ABC" w:rsidP="00C57ABC">
                            <w:pPr>
                              <w:spacing w:before="0" w:line="240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C57AB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1900 Marietta</w:t>
                            </w:r>
                          </w:p>
                          <w:p w:rsidR="00C57ABC" w:rsidRPr="00C57ABC" w:rsidRDefault="00C57ABC" w:rsidP="00C57ABC">
                            <w:pPr>
                              <w:spacing w:before="0" w:line="240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C57AB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Texarkana, AR 71854</w:t>
                            </w:r>
                          </w:p>
                          <w:p w:rsidR="00924059" w:rsidRPr="00C57ABC" w:rsidRDefault="00924059" w:rsidP="00C57ABC">
                            <w:pPr>
                              <w:pStyle w:val="ReturnAddress"/>
                              <w:spacing w:line="240" w:lineRule="auto"/>
                              <w:jc w:val="right"/>
                              <w:rPr>
                                <w:rFonts w:ascii="Times New Roman" w:hAnsi="Times New Roman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p w:rsidR="002E70B0" w:rsidRPr="00C57ABC" w:rsidRDefault="002E70B0" w:rsidP="00C57ABC">
                            <w:pPr>
                              <w:pStyle w:val="ReturnAddress"/>
                              <w:spacing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5"/>
                                <w:szCs w:val="25"/>
                              </w:rPr>
                            </w:pPr>
                            <w:r w:rsidRPr="00C57ABC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5"/>
                                <w:szCs w:val="25"/>
                              </w:rPr>
                              <w:t>*may 30, 2015</w:t>
                            </w:r>
                          </w:p>
                          <w:p w:rsidR="00BE5999" w:rsidRDefault="00BE5999" w:rsidP="005B5431">
                            <w:pPr>
                              <w:spacing w:before="0" w:line="240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MCAEOC Wiley Center</w:t>
                            </w:r>
                          </w:p>
                          <w:p w:rsidR="005B5431" w:rsidRPr="005B5431" w:rsidRDefault="005B5431" w:rsidP="005B5431">
                            <w:pPr>
                              <w:spacing w:before="0" w:line="240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5B54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1007 S. Franklin St </w:t>
                            </w:r>
                          </w:p>
                          <w:p w:rsidR="005B5431" w:rsidRPr="005B5431" w:rsidRDefault="005B5431" w:rsidP="005B5431">
                            <w:pPr>
                              <w:spacing w:before="0" w:line="240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5B54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Blytheville, AR  72315</w:t>
                            </w:r>
                          </w:p>
                          <w:p w:rsidR="00924059" w:rsidRPr="00C57ABC" w:rsidRDefault="00924059" w:rsidP="00C57ABC">
                            <w:pPr>
                              <w:pStyle w:val="ReturnAddress"/>
                              <w:spacing w:line="240" w:lineRule="auto"/>
                              <w:jc w:val="right"/>
                              <w:rPr>
                                <w:rFonts w:ascii="Times New Roman" w:hAnsi="Times New Roman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p w:rsidR="002E70B0" w:rsidRPr="00C57ABC" w:rsidRDefault="002E70B0" w:rsidP="00C57ABC">
                            <w:pPr>
                              <w:pStyle w:val="ReturnAddress"/>
                              <w:spacing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57ABC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*june 6, 2015</w:t>
                            </w:r>
                          </w:p>
                          <w:p w:rsidR="00924059" w:rsidRDefault="00207011" w:rsidP="00C57ABC">
                            <w:pPr>
                              <w:spacing w:before="0" w:line="240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Yvonne Richardson Community Center</w:t>
                            </w:r>
                          </w:p>
                          <w:p w:rsidR="00207011" w:rsidRDefault="00207011" w:rsidP="00C57ABC">
                            <w:pPr>
                              <w:spacing w:before="0" w:line="240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240 E. Rock Street</w:t>
                            </w:r>
                          </w:p>
                          <w:p w:rsidR="00207011" w:rsidRPr="005B5431" w:rsidRDefault="00207011" w:rsidP="00C57ABC">
                            <w:pPr>
                              <w:spacing w:before="0" w:line="240" w:lineRule="auto"/>
                              <w:jc w:val="right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Fayetteville, AR 72701</w:t>
                            </w:r>
                          </w:p>
                          <w:p w:rsidR="005B5431" w:rsidRPr="00207011" w:rsidRDefault="005B5431" w:rsidP="006731A7">
                            <w:pPr>
                              <w:jc w:val="right"/>
                              <w:rPr>
                                <w:rFonts w:ascii="Times New Roman" w:hAnsi="Times New Roman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F44AAF" w:rsidRPr="005B5431" w:rsidRDefault="00F44AAF" w:rsidP="006731A7">
                            <w:pPr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color w:val="00B0F0"/>
                                <w:sz w:val="20"/>
                              </w:rPr>
                            </w:pPr>
                            <w:r w:rsidRPr="005B5431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0"/>
                              </w:rPr>
                              <w:t>All trainings are from 9:00 am-1:00 pm</w:t>
                            </w:r>
                          </w:p>
                          <w:p w:rsidR="002E70B0" w:rsidRPr="00C57ABC" w:rsidRDefault="002E70B0" w:rsidP="000258AB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7245D" id="Text Box 7" o:spid="_x0000_s1027" type="#_x0000_t202" style="position:absolute;left:0;text-align:left;margin-left:269.25pt;margin-top:3.05pt;width:186.75pt;height:30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4HhwIAABcFAAAOAAAAZHJzL2Uyb0RvYy54bWysVNuO2yAQfa/Uf0C8Z31Z52JrndVemqrS&#10;9iLt9gMI4BgVAwUSe7vqv3fASTbdVlV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" stroked="f" strokecolor="red">
                <v:textbox>
                  <w:txbxContent>
                    <w:p w:rsidR="002E70B0" w:rsidRPr="00C57ABC" w:rsidRDefault="00C65421" w:rsidP="00C57ABC">
                      <w:pPr>
                        <w:pStyle w:val="ReturnAddress"/>
                        <w:spacing w:line="240" w:lineRule="auto"/>
                        <w:jc w:val="right"/>
                        <w:rPr>
                          <w:rFonts w:ascii="Times New Roman" w:hAnsi="Times New Roman"/>
                          <w:b/>
                          <w:color w:val="FF0000"/>
                          <w:sz w:val="25"/>
                          <w:szCs w:val="25"/>
                        </w:rPr>
                      </w:pPr>
                      <w:r w:rsidRPr="00C57ABC">
                        <w:rPr>
                          <w:rFonts w:ascii="Times New Roman" w:hAnsi="Times New Roman"/>
                          <w:b/>
                          <w:color w:val="FF0000"/>
                          <w:sz w:val="25"/>
                          <w:szCs w:val="25"/>
                        </w:rPr>
                        <w:t>*</w:t>
                      </w:r>
                      <w:r w:rsidR="002E70B0" w:rsidRPr="00C57ABC">
                        <w:rPr>
                          <w:rFonts w:ascii="Times New Roman" w:hAnsi="Times New Roman"/>
                          <w:b/>
                          <w:color w:val="FF0000"/>
                          <w:sz w:val="25"/>
                          <w:szCs w:val="25"/>
                        </w:rPr>
                        <w:t>april 25, 2015</w:t>
                      </w:r>
                    </w:p>
                    <w:p w:rsidR="00C57ABC" w:rsidRPr="00C57ABC" w:rsidRDefault="00C57ABC" w:rsidP="00C57ABC">
                      <w:pPr>
                        <w:pStyle w:val="ReturnAddress"/>
                        <w:spacing w:line="240" w:lineRule="auto"/>
                        <w:jc w:val="right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C57ABC">
                        <w:rPr>
                          <w:rFonts w:ascii="Times New Roman" w:hAnsi="Times New Roman"/>
                          <w:caps w:val="0"/>
                          <w:color w:val="auto"/>
                          <w:sz w:val="16"/>
                          <w:szCs w:val="16"/>
                          <w:shd w:val="clear" w:color="auto" w:fill="FFFFFF"/>
                        </w:rPr>
                        <w:t>Children’s Hall East Campus</w:t>
                      </w:r>
                    </w:p>
                    <w:p w:rsidR="00924059" w:rsidRPr="00C57ABC" w:rsidRDefault="00C57ABC" w:rsidP="00C57ABC">
                      <w:pPr>
                        <w:pStyle w:val="ReturnAddress"/>
                        <w:spacing w:line="240" w:lineRule="auto"/>
                        <w:jc w:val="right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</w:pPr>
                      <w:r w:rsidRPr="00C57ABC">
                        <w:rPr>
                          <w:rFonts w:ascii="Times New Roman" w:hAnsi="Times New Roman"/>
                          <w:caps w:val="0"/>
                          <w:color w:val="auto"/>
                          <w:sz w:val="16"/>
                          <w:szCs w:val="16"/>
                          <w:shd w:val="clear" w:color="auto" w:fill="FFFFFF"/>
                        </w:rPr>
                        <w:t>Arkansas Children's Hospital</w:t>
                      </w:r>
                      <w:r w:rsidRPr="00C57ABC">
                        <w:rPr>
                          <w:rStyle w:val="apple-converted-space"/>
                          <w:rFonts w:ascii="Times New Roman" w:hAnsi="Times New Roman"/>
                          <w:caps w:val="0"/>
                          <w:color w:val="auto"/>
                          <w:sz w:val="16"/>
                          <w:szCs w:val="16"/>
                          <w:shd w:val="clear" w:color="auto" w:fill="FFFFFF"/>
                        </w:rPr>
                        <w:t> </w:t>
                      </w:r>
                      <w:r w:rsidRPr="00C57ABC">
                        <w:rPr>
                          <w:rFonts w:ascii="Times New Roman" w:hAnsi="Times New Roman"/>
                          <w:caps w:val="0"/>
                          <w:color w:val="auto"/>
                          <w:sz w:val="16"/>
                          <w:szCs w:val="16"/>
                        </w:rPr>
                        <w:br/>
                      </w:r>
                      <w:r w:rsidRPr="00C57ABC">
                        <w:rPr>
                          <w:rFonts w:ascii="Times New Roman" w:hAnsi="Times New Roman"/>
                          <w:caps w:val="0"/>
                          <w:color w:val="auto"/>
                          <w:sz w:val="16"/>
                          <w:szCs w:val="16"/>
                          <w:shd w:val="clear" w:color="auto" w:fill="FFFFFF"/>
                        </w:rPr>
                        <w:t>1 Children's Way</w:t>
                      </w:r>
                      <w:r w:rsidRPr="00C57ABC">
                        <w:rPr>
                          <w:rStyle w:val="apple-converted-space"/>
                          <w:rFonts w:ascii="Times New Roman" w:hAnsi="Times New Roman"/>
                          <w:caps w:val="0"/>
                          <w:color w:val="auto"/>
                          <w:sz w:val="16"/>
                          <w:szCs w:val="16"/>
                          <w:shd w:val="clear" w:color="auto" w:fill="FFFFFF"/>
                        </w:rPr>
                        <w:t> </w:t>
                      </w:r>
                      <w:r w:rsidRPr="00C57ABC">
                        <w:rPr>
                          <w:rFonts w:ascii="Times New Roman" w:hAnsi="Times New Roman"/>
                          <w:caps w:val="0"/>
                          <w:color w:val="auto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Times New Roman" w:hAnsi="Times New Roman"/>
                          <w:caps w:val="0"/>
                          <w:color w:val="auto"/>
                          <w:sz w:val="16"/>
                          <w:szCs w:val="16"/>
                          <w:shd w:val="clear" w:color="auto" w:fill="FFFFFF"/>
                        </w:rPr>
                        <w:t>Little Rock, AR</w:t>
                      </w:r>
                      <w:r w:rsidRPr="00C57ABC">
                        <w:rPr>
                          <w:rFonts w:ascii="Times New Roman" w:hAnsi="Times New Roman"/>
                          <w:caps w:val="0"/>
                          <w:color w:val="auto"/>
                          <w:sz w:val="16"/>
                          <w:szCs w:val="16"/>
                          <w:shd w:val="clear" w:color="auto" w:fill="FFFFFF"/>
                        </w:rPr>
                        <w:t xml:space="preserve"> 72202-3591</w:t>
                      </w:r>
                      <w:r w:rsidRPr="00C57ABC">
                        <w:rPr>
                          <w:rStyle w:val="apple-converted-space"/>
                          <w:rFonts w:ascii="Times New Roman" w:hAnsi="Times New Roman"/>
                          <w:caps w:val="0"/>
                          <w:color w:val="auto"/>
                          <w:sz w:val="16"/>
                          <w:szCs w:val="16"/>
                          <w:shd w:val="clear" w:color="auto" w:fill="FFFFFF"/>
                        </w:rPr>
                        <w:t> </w:t>
                      </w:r>
                    </w:p>
                    <w:p w:rsidR="00C57ABC" w:rsidRPr="00C57ABC" w:rsidRDefault="00C57ABC" w:rsidP="00C57ABC">
                      <w:pPr>
                        <w:pStyle w:val="ReturnAddress"/>
                        <w:spacing w:line="240" w:lineRule="auto"/>
                        <w:jc w:val="right"/>
                        <w:rPr>
                          <w:rFonts w:ascii="Times New Roman" w:hAnsi="Times New Roman"/>
                          <w:b/>
                          <w:color w:val="FF0000"/>
                          <w:sz w:val="25"/>
                          <w:szCs w:val="25"/>
                        </w:rPr>
                      </w:pPr>
                    </w:p>
                    <w:p w:rsidR="002E70B0" w:rsidRPr="00C57ABC" w:rsidRDefault="002E70B0" w:rsidP="00C57ABC">
                      <w:pPr>
                        <w:pStyle w:val="ReturnAddress"/>
                        <w:spacing w:line="240" w:lineRule="auto"/>
                        <w:jc w:val="right"/>
                        <w:rPr>
                          <w:rFonts w:ascii="Times New Roman" w:hAnsi="Times New Roman"/>
                          <w:b/>
                          <w:color w:val="FF0000"/>
                          <w:sz w:val="25"/>
                          <w:szCs w:val="25"/>
                        </w:rPr>
                      </w:pPr>
                      <w:r w:rsidRPr="00C57ABC">
                        <w:rPr>
                          <w:rFonts w:ascii="Times New Roman" w:hAnsi="Times New Roman"/>
                          <w:b/>
                          <w:color w:val="FF0000"/>
                          <w:sz w:val="25"/>
                          <w:szCs w:val="25"/>
                        </w:rPr>
                        <w:t>*may 2, 2015</w:t>
                      </w:r>
                    </w:p>
                    <w:p w:rsidR="00C57ABC" w:rsidRPr="00C57ABC" w:rsidRDefault="00C57ABC" w:rsidP="00C57ABC">
                      <w:pPr>
                        <w:spacing w:before="0" w:line="240" w:lineRule="auto"/>
                        <w:jc w:val="right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5B5431">
                        <w:rPr>
                          <w:rFonts w:ascii="Times New Roman" w:hAnsi="Times New Roman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Wyatt Baptist Church</w:t>
                      </w:r>
                    </w:p>
                    <w:p w:rsidR="00C57ABC" w:rsidRPr="00C57ABC" w:rsidRDefault="00C57ABC" w:rsidP="00C57ABC">
                      <w:pPr>
                        <w:shd w:val="clear" w:color="auto" w:fill="FFFFFF"/>
                        <w:spacing w:before="0" w:line="240" w:lineRule="auto"/>
                        <w:jc w:val="right"/>
                        <w:rPr>
                          <w:rFonts w:ascii="Times New Roman" w:hAnsi="Times New Roman"/>
                          <w:color w:val="222222"/>
                          <w:sz w:val="16"/>
                          <w:szCs w:val="16"/>
                        </w:rPr>
                      </w:pPr>
                      <w:r w:rsidRPr="00C57ABC">
                        <w:rPr>
                          <w:rFonts w:ascii="Times New Roman" w:hAnsi="Times New Roman"/>
                          <w:color w:val="222222"/>
                          <w:sz w:val="16"/>
                          <w:szCs w:val="16"/>
                        </w:rPr>
                        <w:t>4621 West Hillsboro</w:t>
                      </w:r>
                    </w:p>
                    <w:p w:rsidR="00C57ABC" w:rsidRPr="00C57ABC" w:rsidRDefault="00C57ABC" w:rsidP="00C57ABC">
                      <w:pPr>
                        <w:shd w:val="clear" w:color="auto" w:fill="FFFFFF"/>
                        <w:spacing w:before="0" w:line="240" w:lineRule="auto"/>
                        <w:jc w:val="right"/>
                        <w:rPr>
                          <w:rFonts w:ascii="Times New Roman" w:hAnsi="Times New Roman"/>
                          <w:color w:val="222222"/>
                          <w:sz w:val="16"/>
                          <w:szCs w:val="16"/>
                        </w:rPr>
                      </w:pPr>
                      <w:r w:rsidRPr="00C57ABC">
                        <w:rPr>
                          <w:rFonts w:ascii="Times New Roman" w:hAnsi="Times New Roman"/>
                          <w:color w:val="222222"/>
                          <w:sz w:val="16"/>
                          <w:szCs w:val="16"/>
                        </w:rPr>
                        <w:t>El Dorado, Arkansas  71730</w:t>
                      </w:r>
                    </w:p>
                    <w:p w:rsidR="00924059" w:rsidRPr="00C57ABC" w:rsidRDefault="00924059" w:rsidP="00C57ABC">
                      <w:pPr>
                        <w:pStyle w:val="ReturnAddress"/>
                        <w:spacing w:line="240" w:lineRule="auto"/>
                        <w:jc w:val="right"/>
                        <w:rPr>
                          <w:rFonts w:ascii="Times New Roman" w:hAnsi="Times New Roman"/>
                          <w:color w:val="FF0000"/>
                          <w:sz w:val="14"/>
                          <w:szCs w:val="14"/>
                        </w:rPr>
                      </w:pPr>
                    </w:p>
                    <w:p w:rsidR="002E70B0" w:rsidRPr="00C57ABC" w:rsidRDefault="002E70B0" w:rsidP="00C57ABC">
                      <w:pPr>
                        <w:pStyle w:val="ReturnAddress"/>
                        <w:spacing w:line="240" w:lineRule="auto"/>
                        <w:jc w:val="right"/>
                        <w:rPr>
                          <w:rFonts w:ascii="Times New Roman" w:hAnsi="Times New Roman"/>
                          <w:b/>
                          <w:color w:val="FF0000"/>
                          <w:sz w:val="25"/>
                          <w:szCs w:val="25"/>
                        </w:rPr>
                      </w:pPr>
                      <w:r w:rsidRPr="00C57ABC">
                        <w:rPr>
                          <w:rFonts w:ascii="Times New Roman" w:hAnsi="Times New Roman"/>
                          <w:b/>
                          <w:color w:val="FF0000"/>
                          <w:sz w:val="25"/>
                          <w:szCs w:val="25"/>
                        </w:rPr>
                        <w:t>*may 16, 2015</w:t>
                      </w:r>
                    </w:p>
                    <w:p w:rsidR="00924059" w:rsidRPr="00C57ABC" w:rsidRDefault="00C57ABC" w:rsidP="00C57ABC">
                      <w:pPr>
                        <w:spacing w:before="0" w:line="240" w:lineRule="auto"/>
                        <w:jc w:val="right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C57AB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Washington 4A Charter School</w:t>
                      </w:r>
                    </w:p>
                    <w:p w:rsidR="00C57ABC" w:rsidRPr="00C57ABC" w:rsidRDefault="00C57ABC" w:rsidP="00C57ABC">
                      <w:pPr>
                        <w:spacing w:before="0" w:line="240" w:lineRule="auto"/>
                        <w:jc w:val="right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C57AB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1900 Marietta</w:t>
                      </w:r>
                    </w:p>
                    <w:p w:rsidR="00C57ABC" w:rsidRPr="00C57ABC" w:rsidRDefault="00C57ABC" w:rsidP="00C57ABC">
                      <w:pPr>
                        <w:spacing w:before="0" w:line="240" w:lineRule="auto"/>
                        <w:jc w:val="right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C57AB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Texarkana, AR 71854</w:t>
                      </w:r>
                    </w:p>
                    <w:p w:rsidR="00924059" w:rsidRPr="00C57ABC" w:rsidRDefault="00924059" w:rsidP="00C57ABC">
                      <w:pPr>
                        <w:pStyle w:val="ReturnAddress"/>
                        <w:spacing w:line="240" w:lineRule="auto"/>
                        <w:jc w:val="right"/>
                        <w:rPr>
                          <w:rFonts w:ascii="Times New Roman" w:hAnsi="Times New Roman"/>
                          <w:color w:val="FF0000"/>
                          <w:sz w:val="14"/>
                          <w:szCs w:val="14"/>
                        </w:rPr>
                      </w:pPr>
                    </w:p>
                    <w:p w:rsidR="002E70B0" w:rsidRPr="00C57ABC" w:rsidRDefault="002E70B0" w:rsidP="00C57ABC">
                      <w:pPr>
                        <w:pStyle w:val="ReturnAddress"/>
                        <w:spacing w:line="240" w:lineRule="auto"/>
                        <w:jc w:val="right"/>
                        <w:rPr>
                          <w:rFonts w:ascii="Times New Roman" w:hAnsi="Times New Roman"/>
                          <w:b/>
                          <w:color w:val="FF0000"/>
                          <w:sz w:val="25"/>
                          <w:szCs w:val="25"/>
                        </w:rPr>
                      </w:pPr>
                      <w:r w:rsidRPr="00C57ABC">
                        <w:rPr>
                          <w:rFonts w:ascii="Times New Roman" w:hAnsi="Times New Roman"/>
                          <w:b/>
                          <w:color w:val="FF0000"/>
                          <w:sz w:val="25"/>
                          <w:szCs w:val="25"/>
                        </w:rPr>
                        <w:t>*may 30, 2015</w:t>
                      </w:r>
                    </w:p>
                    <w:p w:rsidR="00BE5999" w:rsidRDefault="00BE5999" w:rsidP="005B5431">
                      <w:pPr>
                        <w:spacing w:before="0" w:line="240" w:lineRule="auto"/>
                        <w:jc w:val="right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MCAEOC Wiley Center</w:t>
                      </w:r>
                    </w:p>
                    <w:p w:rsidR="005B5431" w:rsidRPr="005B5431" w:rsidRDefault="005B5431" w:rsidP="005B5431">
                      <w:pPr>
                        <w:spacing w:before="0" w:line="240" w:lineRule="auto"/>
                        <w:jc w:val="right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5B54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1007 S. Franklin St </w:t>
                      </w:r>
                    </w:p>
                    <w:p w:rsidR="005B5431" w:rsidRPr="005B5431" w:rsidRDefault="005B5431" w:rsidP="005B5431">
                      <w:pPr>
                        <w:spacing w:before="0" w:line="240" w:lineRule="auto"/>
                        <w:jc w:val="right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5B54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Blytheville, AR  72315</w:t>
                      </w:r>
                    </w:p>
                    <w:p w:rsidR="00924059" w:rsidRPr="00C57ABC" w:rsidRDefault="00924059" w:rsidP="00C57ABC">
                      <w:pPr>
                        <w:pStyle w:val="ReturnAddress"/>
                        <w:spacing w:line="240" w:lineRule="auto"/>
                        <w:jc w:val="right"/>
                        <w:rPr>
                          <w:rFonts w:ascii="Times New Roman" w:hAnsi="Times New Roman"/>
                          <w:color w:val="FF0000"/>
                          <w:sz w:val="14"/>
                          <w:szCs w:val="14"/>
                        </w:rPr>
                      </w:pPr>
                    </w:p>
                    <w:p w:rsidR="002E70B0" w:rsidRPr="00C57ABC" w:rsidRDefault="002E70B0" w:rsidP="00C57ABC">
                      <w:pPr>
                        <w:pStyle w:val="ReturnAddress"/>
                        <w:spacing w:line="240" w:lineRule="auto"/>
                        <w:jc w:val="right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57ABC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  <w:t>*june 6, 2015</w:t>
                      </w:r>
                    </w:p>
                    <w:p w:rsidR="00924059" w:rsidRDefault="00207011" w:rsidP="00C57ABC">
                      <w:pPr>
                        <w:spacing w:before="0" w:line="240" w:lineRule="auto"/>
                        <w:jc w:val="right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Yvonne Richardson Community Center</w:t>
                      </w:r>
                    </w:p>
                    <w:p w:rsidR="00207011" w:rsidRDefault="00207011" w:rsidP="00C57ABC">
                      <w:pPr>
                        <w:spacing w:before="0" w:line="240" w:lineRule="auto"/>
                        <w:jc w:val="right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240 E. Rock Street</w:t>
                      </w:r>
                    </w:p>
                    <w:p w:rsidR="00207011" w:rsidRPr="005B5431" w:rsidRDefault="00207011" w:rsidP="00C57ABC">
                      <w:pPr>
                        <w:spacing w:before="0" w:line="240" w:lineRule="auto"/>
                        <w:jc w:val="right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Fayetteville, AR 72701</w:t>
                      </w:r>
                    </w:p>
                    <w:p w:rsidR="005B5431" w:rsidRPr="00207011" w:rsidRDefault="005B5431" w:rsidP="006731A7">
                      <w:pPr>
                        <w:jc w:val="right"/>
                        <w:rPr>
                          <w:rFonts w:ascii="Times New Roman" w:hAnsi="Times New Roman"/>
                          <w:color w:val="FF0000"/>
                          <w:sz w:val="16"/>
                          <w:szCs w:val="16"/>
                        </w:rPr>
                      </w:pPr>
                    </w:p>
                    <w:p w:rsidR="00F44AAF" w:rsidRPr="005B5431" w:rsidRDefault="00F44AAF" w:rsidP="006731A7">
                      <w:pPr>
                        <w:jc w:val="right"/>
                        <w:rPr>
                          <w:rFonts w:ascii="Times New Roman" w:hAnsi="Times New Roman"/>
                          <w:b/>
                          <w:i/>
                          <w:color w:val="00B0F0"/>
                          <w:sz w:val="20"/>
                        </w:rPr>
                      </w:pPr>
                      <w:r w:rsidRPr="005B5431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0"/>
                        </w:rPr>
                        <w:t>All trainings are from 9:00 am-1:00 pm</w:t>
                      </w:r>
                    </w:p>
                    <w:p w:rsidR="002E70B0" w:rsidRPr="00C57ABC" w:rsidRDefault="002E70B0" w:rsidP="000258AB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E70B0" w:rsidRDefault="002E70B0" w:rsidP="00422E2E">
      <w:r>
        <w:t xml:space="preserve">                                                                   </w:t>
      </w:r>
    </w:p>
    <w:p w:rsidR="002E70B0" w:rsidRDefault="002E70B0" w:rsidP="00A90A3A">
      <w:pPr>
        <w:jc w:val="right"/>
      </w:pPr>
    </w:p>
    <w:p w:rsidR="002E70B0" w:rsidRDefault="002E70B0" w:rsidP="00422E2E"/>
    <w:p w:rsidR="002E70B0" w:rsidRDefault="002E70B0" w:rsidP="00422E2E"/>
    <w:p w:rsidR="002E70B0" w:rsidRDefault="002E70B0" w:rsidP="00422E2E"/>
    <w:p w:rsidR="002E70B0" w:rsidRDefault="002E70B0" w:rsidP="00422E2E"/>
    <w:p w:rsidR="002E70B0" w:rsidRDefault="002E70B0" w:rsidP="00422E2E"/>
    <w:p w:rsidR="002E70B0" w:rsidRDefault="002E70B0" w:rsidP="00422E2E"/>
    <w:p w:rsidR="002E70B0" w:rsidRDefault="002E70B0" w:rsidP="00422E2E"/>
    <w:p w:rsidR="002E70B0" w:rsidRDefault="002E70B0" w:rsidP="00422E2E"/>
    <w:p w:rsidR="002E70B0" w:rsidRDefault="002E70B0" w:rsidP="00422E2E"/>
    <w:p w:rsidR="002E70B0" w:rsidRDefault="002E70B0" w:rsidP="00422E2E"/>
    <w:p w:rsidR="002E70B0" w:rsidRDefault="002E70B0" w:rsidP="006731A7">
      <w:pPr>
        <w:jc w:val="right"/>
      </w:pPr>
    </w:p>
    <w:p w:rsidR="002E70B0" w:rsidRDefault="002E70B0" w:rsidP="00422E2E"/>
    <w:p w:rsidR="002E70B0" w:rsidRDefault="002E70B0" w:rsidP="00422E2E">
      <w:r>
        <w:t xml:space="preserve">                             </w:t>
      </w:r>
    </w:p>
    <w:p w:rsidR="002E70B0" w:rsidRDefault="002E70B0" w:rsidP="00422E2E"/>
    <w:p w:rsidR="002E70B0" w:rsidRDefault="002E70B0" w:rsidP="00422E2E"/>
    <w:p w:rsidR="002E70B0" w:rsidRDefault="002E70B0" w:rsidP="00422E2E"/>
    <w:p w:rsidR="002E70B0" w:rsidRDefault="002E70B0" w:rsidP="00422E2E"/>
    <w:p w:rsidR="00F05E9E" w:rsidRDefault="003C2152" w:rsidP="00422E2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115570</wp:posOffset>
                </wp:positionV>
                <wp:extent cx="4657725" cy="2431415"/>
                <wp:effectExtent l="0" t="0" r="0" b="698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243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B0B" w:rsidRPr="002540BA" w:rsidRDefault="00606B0B" w:rsidP="00C65421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2540BA">
                              <w:rPr>
                                <w:rFonts w:ascii="Times New Roman" w:hAnsi="Times New Roman"/>
                                <w:color w:val="000000" w:themeColor="text1"/>
                                <w:sz w:val="19"/>
                                <w:szCs w:val="19"/>
                              </w:rPr>
                              <w:t>F</w:t>
                            </w:r>
                            <w:r w:rsidR="00C57ABC">
                              <w:rPr>
                                <w:rFonts w:ascii="Times New Roman" w:hAnsi="Times New Roman"/>
                                <w:color w:val="000000" w:themeColor="text1"/>
                                <w:sz w:val="19"/>
                                <w:szCs w:val="19"/>
                              </w:rPr>
                              <w:t>or more i</w:t>
                            </w:r>
                            <w:r w:rsidRPr="002540BA">
                              <w:rPr>
                                <w:rFonts w:ascii="Times New Roman" w:hAnsi="Times New Roman"/>
                                <w:color w:val="000000" w:themeColor="text1"/>
                                <w:sz w:val="19"/>
                                <w:szCs w:val="19"/>
                              </w:rPr>
                              <w:t>nformation</w:t>
                            </w:r>
                            <w:r w:rsidR="00140038">
                              <w:rPr>
                                <w:rFonts w:ascii="Times New Roman" w:hAnsi="Times New Roman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, </w:t>
                            </w:r>
                            <w:r w:rsidRPr="002540BA">
                              <w:rPr>
                                <w:rFonts w:ascii="Times New Roman" w:hAnsi="Times New Roman"/>
                                <w:color w:val="000000" w:themeColor="text1"/>
                                <w:sz w:val="19"/>
                                <w:szCs w:val="19"/>
                              </w:rPr>
                              <w:t>please contact</w:t>
                            </w:r>
                          </w:p>
                          <w:p w:rsidR="00606B0B" w:rsidRPr="002540BA" w:rsidRDefault="00976D17" w:rsidP="00AA0C96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The </w:t>
                            </w:r>
                            <w:r w:rsidR="00606B0B" w:rsidRPr="002540BA">
                              <w:rPr>
                                <w:rFonts w:ascii="Times New Roman" w:hAnsi="Times New Roman"/>
                                <w:color w:val="000000" w:themeColor="text1"/>
                                <w:sz w:val="19"/>
                                <w:szCs w:val="19"/>
                              </w:rPr>
                              <w:t>Head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S</w:t>
                            </w:r>
                            <w:r w:rsidR="00606B0B" w:rsidRPr="002540BA">
                              <w:rPr>
                                <w:rFonts w:ascii="Times New Roman" w:hAnsi="Times New Roman"/>
                                <w:color w:val="000000" w:themeColor="text1"/>
                                <w:sz w:val="19"/>
                                <w:szCs w:val="19"/>
                              </w:rPr>
                              <w:t>tart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State </w:t>
                            </w:r>
                            <w:r w:rsidR="00606B0B" w:rsidRPr="002540BA">
                              <w:rPr>
                                <w:rFonts w:ascii="Times New Roman" w:hAnsi="Times New Roman"/>
                                <w:color w:val="000000" w:themeColor="text1"/>
                                <w:sz w:val="19"/>
                                <w:szCs w:val="19"/>
                              </w:rPr>
                              <w:t>Collaboration Office</w:t>
                            </w:r>
                          </w:p>
                          <w:p w:rsidR="00606B0B" w:rsidRPr="002540BA" w:rsidRDefault="00606B0B" w:rsidP="00AA0C96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2540BA">
                              <w:rPr>
                                <w:rFonts w:ascii="Times New Roman" w:hAnsi="Times New Roman"/>
                                <w:color w:val="000000" w:themeColor="text1"/>
                                <w:sz w:val="19"/>
                                <w:szCs w:val="19"/>
                              </w:rPr>
                              <w:t>1400 W. Markham, S</w:t>
                            </w:r>
                            <w:r w:rsidR="004139C3">
                              <w:rPr>
                                <w:rFonts w:ascii="Times New Roman" w:hAnsi="Times New Roman"/>
                                <w:color w:val="000000" w:themeColor="text1"/>
                                <w:sz w:val="19"/>
                                <w:szCs w:val="19"/>
                              </w:rPr>
                              <w:t>uit</w:t>
                            </w:r>
                            <w:r w:rsidRPr="002540BA">
                              <w:rPr>
                                <w:rFonts w:ascii="Times New Roman" w:hAnsi="Times New Roman"/>
                                <w:color w:val="000000" w:themeColor="text1"/>
                                <w:sz w:val="19"/>
                                <w:szCs w:val="19"/>
                              </w:rPr>
                              <w:t>e. 406</w:t>
                            </w:r>
                          </w:p>
                          <w:p w:rsidR="00606B0B" w:rsidRDefault="00606B0B" w:rsidP="00AA0C96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2540BA">
                              <w:rPr>
                                <w:rFonts w:ascii="Times New Roman" w:hAnsi="Times New Roman"/>
                                <w:color w:val="000000" w:themeColor="text1"/>
                                <w:sz w:val="19"/>
                                <w:szCs w:val="19"/>
                              </w:rPr>
                              <w:t>Little Rock, AR 72201</w:t>
                            </w:r>
                          </w:p>
                          <w:p w:rsidR="00976D17" w:rsidRDefault="00976D17" w:rsidP="00AA0C96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9"/>
                                <w:szCs w:val="19"/>
                              </w:rPr>
                              <w:t>501-371-0740</w:t>
                            </w:r>
                          </w:p>
                          <w:p w:rsidR="004139C3" w:rsidRPr="00140038" w:rsidRDefault="00140038" w:rsidP="00AA0C9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140038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Please go online at </w:t>
                            </w:r>
                            <w:hyperlink r:id="rId11" w:history="1">
                              <w:r w:rsidR="004139C3" w:rsidRPr="00140038">
                                <w:rPr>
                                  <w:rStyle w:val="Hyperlink"/>
                                  <w:rFonts w:ascii="Times New Roman" w:hAnsi="Times New Roman"/>
                                  <w:b/>
                                  <w:i/>
                                  <w:sz w:val="19"/>
                                  <w:szCs w:val="19"/>
                                </w:rPr>
                                <w:t>www.arheadstart.org</w:t>
                              </w:r>
                            </w:hyperlink>
                            <w:r w:rsidR="004139C3" w:rsidRPr="00140038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to register</w:t>
                            </w:r>
                            <w:r w:rsidRPr="00140038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or complete the registration form on the reverse side of this flyer and mail to the address above.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87pt;margin-top:9.1pt;width:366.75pt;height:191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24P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" filled="f" stroked="f">
                <v:textbox>
                  <w:txbxContent>
                    <w:p w:rsidR="00606B0B" w:rsidRPr="002540BA" w:rsidRDefault="00606B0B" w:rsidP="00C65421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19"/>
                          <w:szCs w:val="19"/>
                        </w:rPr>
                      </w:pPr>
                      <w:r w:rsidRPr="002540BA">
                        <w:rPr>
                          <w:rFonts w:ascii="Times New Roman" w:hAnsi="Times New Roman"/>
                          <w:color w:val="000000" w:themeColor="text1"/>
                          <w:sz w:val="19"/>
                          <w:szCs w:val="19"/>
                        </w:rPr>
                        <w:t>F</w:t>
                      </w:r>
                      <w:r w:rsidR="00C57ABC">
                        <w:rPr>
                          <w:rFonts w:ascii="Times New Roman" w:hAnsi="Times New Roman"/>
                          <w:color w:val="000000" w:themeColor="text1"/>
                          <w:sz w:val="19"/>
                          <w:szCs w:val="19"/>
                        </w:rPr>
                        <w:t>or more i</w:t>
                      </w:r>
                      <w:r w:rsidRPr="002540BA">
                        <w:rPr>
                          <w:rFonts w:ascii="Times New Roman" w:hAnsi="Times New Roman"/>
                          <w:color w:val="000000" w:themeColor="text1"/>
                          <w:sz w:val="19"/>
                          <w:szCs w:val="19"/>
                        </w:rPr>
                        <w:t>nformation</w:t>
                      </w:r>
                      <w:r w:rsidR="00140038">
                        <w:rPr>
                          <w:rFonts w:ascii="Times New Roman" w:hAnsi="Times New Roman"/>
                          <w:color w:val="000000" w:themeColor="text1"/>
                          <w:sz w:val="19"/>
                          <w:szCs w:val="19"/>
                        </w:rPr>
                        <w:t xml:space="preserve">, </w:t>
                      </w:r>
                      <w:r w:rsidRPr="002540BA">
                        <w:rPr>
                          <w:rFonts w:ascii="Times New Roman" w:hAnsi="Times New Roman"/>
                          <w:color w:val="000000" w:themeColor="text1"/>
                          <w:sz w:val="19"/>
                          <w:szCs w:val="19"/>
                        </w:rPr>
                        <w:t>please contact</w:t>
                      </w:r>
                    </w:p>
                    <w:p w:rsidR="00606B0B" w:rsidRPr="002540BA" w:rsidRDefault="00976D17" w:rsidP="00AA0C96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9"/>
                          <w:szCs w:val="19"/>
                        </w:rPr>
                        <w:t xml:space="preserve">The </w:t>
                      </w:r>
                      <w:r w:rsidR="00606B0B" w:rsidRPr="002540BA">
                        <w:rPr>
                          <w:rFonts w:ascii="Times New Roman" w:hAnsi="Times New Roman"/>
                          <w:color w:val="000000" w:themeColor="text1"/>
                          <w:sz w:val="19"/>
                          <w:szCs w:val="19"/>
                        </w:rPr>
                        <w:t>Head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9"/>
                          <w:szCs w:val="19"/>
                        </w:rPr>
                        <w:t xml:space="preserve"> S</w:t>
                      </w:r>
                      <w:r w:rsidR="00606B0B" w:rsidRPr="002540BA">
                        <w:rPr>
                          <w:rFonts w:ascii="Times New Roman" w:hAnsi="Times New Roman"/>
                          <w:color w:val="000000" w:themeColor="text1"/>
                          <w:sz w:val="19"/>
                          <w:szCs w:val="19"/>
                        </w:rPr>
                        <w:t>tart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9"/>
                          <w:szCs w:val="19"/>
                        </w:rPr>
                        <w:t xml:space="preserve"> State </w:t>
                      </w:r>
                      <w:r w:rsidR="00606B0B" w:rsidRPr="002540BA">
                        <w:rPr>
                          <w:rFonts w:ascii="Times New Roman" w:hAnsi="Times New Roman"/>
                          <w:color w:val="000000" w:themeColor="text1"/>
                          <w:sz w:val="19"/>
                          <w:szCs w:val="19"/>
                        </w:rPr>
                        <w:t>Collaboration Office</w:t>
                      </w:r>
                    </w:p>
                    <w:p w:rsidR="00606B0B" w:rsidRPr="002540BA" w:rsidRDefault="00606B0B" w:rsidP="00AA0C96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19"/>
                          <w:szCs w:val="19"/>
                        </w:rPr>
                      </w:pPr>
                      <w:r w:rsidRPr="002540BA">
                        <w:rPr>
                          <w:rFonts w:ascii="Times New Roman" w:hAnsi="Times New Roman"/>
                          <w:color w:val="000000" w:themeColor="text1"/>
                          <w:sz w:val="19"/>
                          <w:szCs w:val="19"/>
                        </w:rPr>
                        <w:t>1400 W. Markham, S</w:t>
                      </w:r>
                      <w:r w:rsidR="004139C3">
                        <w:rPr>
                          <w:rFonts w:ascii="Times New Roman" w:hAnsi="Times New Roman"/>
                          <w:color w:val="000000" w:themeColor="text1"/>
                          <w:sz w:val="19"/>
                          <w:szCs w:val="19"/>
                        </w:rPr>
                        <w:t>uit</w:t>
                      </w:r>
                      <w:r w:rsidRPr="002540BA">
                        <w:rPr>
                          <w:rFonts w:ascii="Times New Roman" w:hAnsi="Times New Roman"/>
                          <w:color w:val="000000" w:themeColor="text1"/>
                          <w:sz w:val="19"/>
                          <w:szCs w:val="19"/>
                        </w:rPr>
                        <w:t>e. 406</w:t>
                      </w:r>
                    </w:p>
                    <w:p w:rsidR="00606B0B" w:rsidRDefault="00606B0B" w:rsidP="00AA0C96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19"/>
                          <w:szCs w:val="19"/>
                        </w:rPr>
                      </w:pPr>
                      <w:r w:rsidRPr="002540BA">
                        <w:rPr>
                          <w:rFonts w:ascii="Times New Roman" w:hAnsi="Times New Roman"/>
                          <w:color w:val="000000" w:themeColor="text1"/>
                          <w:sz w:val="19"/>
                          <w:szCs w:val="19"/>
                        </w:rPr>
                        <w:t>Little Rock, AR 72201</w:t>
                      </w:r>
                    </w:p>
                    <w:p w:rsidR="00976D17" w:rsidRDefault="00976D17" w:rsidP="00AA0C96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9"/>
                          <w:szCs w:val="19"/>
                        </w:rPr>
                        <w:t>501-371-0740</w:t>
                      </w:r>
                    </w:p>
                    <w:p w:rsidR="004139C3" w:rsidRPr="00140038" w:rsidRDefault="00140038" w:rsidP="00AA0C96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140038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Please go online at </w:t>
                      </w:r>
                      <w:hyperlink r:id="rId12" w:history="1">
                        <w:r w:rsidR="004139C3" w:rsidRPr="00140038">
                          <w:rPr>
                            <w:rStyle w:val="Hyperlink"/>
                            <w:rFonts w:ascii="Times New Roman" w:hAnsi="Times New Roman"/>
                            <w:b/>
                            <w:i/>
                            <w:sz w:val="19"/>
                            <w:szCs w:val="19"/>
                          </w:rPr>
                          <w:t>www.arheadstart.org</w:t>
                        </w:r>
                      </w:hyperlink>
                      <w:r w:rsidR="004139C3" w:rsidRPr="00140038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to register</w:t>
                      </w:r>
                      <w:r w:rsidRPr="00140038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or complete the registration form on the reverse side of this flyer and mail to the address above.</w:t>
                      </w:r>
                    </w:p>
                  </w:txbxContent>
                </v:textbox>
              </v:shape>
            </w:pict>
          </mc:Fallback>
        </mc:AlternateContent>
      </w:r>
      <w:r w:rsidR="002E70B0">
        <w:t xml:space="preserve">                           </w:t>
      </w:r>
    </w:p>
    <w:p w:rsidR="00C22DC2" w:rsidRDefault="00C22DC2" w:rsidP="00422E2E"/>
    <w:p w:rsidR="00C22DC2" w:rsidRDefault="00C22DC2" w:rsidP="00422E2E"/>
    <w:p w:rsidR="00C22DC2" w:rsidRDefault="00C22DC2" w:rsidP="00422E2E"/>
    <w:p w:rsidR="00C22DC2" w:rsidRDefault="00C22DC2" w:rsidP="00422E2E"/>
    <w:p w:rsidR="00C22DC2" w:rsidRDefault="00C22DC2" w:rsidP="00422E2E"/>
    <w:p w:rsidR="00C22DC2" w:rsidRDefault="00C22DC2" w:rsidP="00422E2E"/>
    <w:p w:rsidR="00C22DC2" w:rsidRDefault="00C22DC2" w:rsidP="00422E2E"/>
    <w:p w:rsidR="00C22DC2" w:rsidRDefault="00C22DC2" w:rsidP="00422E2E"/>
    <w:p w:rsidR="00C22DC2" w:rsidRDefault="00C22DC2" w:rsidP="00C22DC2">
      <w:pPr>
        <w:rPr>
          <w:noProof/>
        </w:rPr>
      </w:pPr>
      <w:r w:rsidRPr="009A2298"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 wp14:anchorId="7AC2B05D" wp14:editId="19F4D49A">
            <wp:simplePos x="0" y="0"/>
            <wp:positionH relativeFrom="column">
              <wp:posOffset>819150</wp:posOffset>
            </wp:positionH>
            <wp:positionV relativeFrom="paragraph">
              <wp:posOffset>635</wp:posOffset>
            </wp:positionV>
            <wp:extent cx="5095875" cy="1637665"/>
            <wp:effectExtent l="0" t="0" r="9525" b="635"/>
            <wp:wrapTight wrapText="bothSides">
              <wp:wrapPolygon edited="0">
                <wp:start x="0" y="0"/>
                <wp:lineTo x="0" y="21357"/>
                <wp:lineTo x="21560" y="21357"/>
                <wp:lineTo x="21560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ellogo (2)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DC2" w:rsidRDefault="00C22DC2" w:rsidP="00C22DC2">
      <w:pPr>
        <w:rPr>
          <w:noProof/>
        </w:rPr>
      </w:pPr>
    </w:p>
    <w:p w:rsidR="00C22DC2" w:rsidRDefault="00C22DC2" w:rsidP="00C22DC2">
      <w:pPr>
        <w:rPr>
          <w:noProof/>
        </w:rPr>
      </w:pPr>
    </w:p>
    <w:p w:rsidR="00C22DC2" w:rsidRDefault="00C22DC2" w:rsidP="00C22DC2">
      <w:pPr>
        <w:rPr>
          <w:noProof/>
        </w:rPr>
      </w:pPr>
    </w:p>
    <w:p w:rsidR="00C22DC2" w:rsidRDefault="00C22DC2" w:rsidP="00C22DC2">
      <w:pPr>
        <w:jc w:val="center"/>
        <w:rPr>
          <w:b/>
          <w:noProof/>
          <w:color w:val="00B0F0"/>
        </w:rPr>
      </w:pPr>
    </w:p>
    <w:p w:rsidR="00C22DC2" w:rsidRDefault="00C22DC2" w:rsidP="00C22DC2">
      <w:pPr>
        <w:jc w:val="center"/>
        <w:rPr>
          <w:b/>
          <w:noProof/>
          <w:color w:val="00B0F0"/>
        </w:rPr>
      </w:pPr>
    </w:p>
    <w:p w:rsidR="00C22DC2" w:rsidRDefault="00C22DC2" w:rsidP="00C22DC2">
      <w:pPr>
        <w:jc w:val="center"/>
        <w:rPr>
          <w:b/>
          <w:noProof/>
          <w:color w:val="00B0F0"/>
        </w:rPr>
      </w:pPr>
    </w:p>
    <w:p w:rsidR="00C22DC2" w:rsidRDefault="00C22DC2" w:rsidP="00C22DC2">
      <w:pPr>
        <w:jc w:val="center"/>
        <w:rPr>
          <w:b/>
          <w:noProof/>
          <w:color w:val="00B0F0"/>
        </w:rPr>
      </w:pPr>
    </w:p>
    <w:p w:rsidR="00C22DC2" w:rsidRDefault="00C22DC2" w:rsidP="00C22DC2">
      <w:pPr>
        <w:jc w:val="center"/>
        <w:rPr>
          <w:b/>
          <w:noProof/>
          <w:color w:val="00B0F0"/>
        </w:rPr>
      </w:pPr>
    </w:p>
    <w:p w:rsidR="00C22DC2" w:rsidRDefault="00C22DC2" w:rsidP="00C22DC2">
      <w:pPr>
        <w:jc w:val="center"/>
        <w:rPr>
          <w:b/>
          <w:noProof/>
          <w:color w:val="00B0F0"/>
        </w:rPr>
      </w:pPr>
    </w:p>
    <w:p w:rsidR="00C22DC2" w:rsidRDefault="00C22DC2" w:rsidP="00A2531C">
      <w:pPr>
        <w:ind w:firstLine="720"/>
        <w:jc w:val="center"/>
        <w:rPr>
          <w:b/>
          <w:noProof/>
          <w:color w:val="00B0F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3B67982C" wp14:editId="1045A34F">
                <wp:simplePos x="0" y="0"/>
                <wp:positionH relativeFrom="column">
                  <wp:posOffset>0</wp:posOffset>
                </wp:positionH>
                <wp:positionV relativeFrom="paragraph">
                  <wp:posOffset>121285</wp:posOffset>
                </wp:positionV>
                <wp:extent cx="6429375" cy="5210175"/>
                <wp:effectExtent l="0" t="0" r="28575" b="28575"/>
                <wp:wrapNone/>
                <wp:docPr id="12" name="Rounded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5210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9B94B9" id="Rounded Rectangle 12" o:spid="_x0000_s1026" style="position:absolute;margin-left:0;margin-top:9.55pt;width:506.25pt;height:410.2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" fillcolor="#d8d8d8 [2732]"/>
            </w:pict>
          </mc:Fallback>
        </mc:AlternateContent>
      </w:r>
    </w:p>
    <w:p w:rsidR="00C22DC2" w:rsidRDefault="00C22DC2" w:rsidP="00A2531C">
      <w:pPr>
        <w:ind w:firstLine="720"/>
        <w:jc w:val="center"/>
        <w:rPr>
          <w:b/>
          <w:noProof/>
          <w:color w:val="00B0F0"/>
        </w:rPr>
      </w:pPr>
    </w:p>
    <w:p w:rsidR="00C22DC2" w:rsidRDefault="00C22DC2" w:rsidP="00A2531C">
      <w:pPr>
        <w:ind w:firstLine="720"/>
        <w:jc w:val="center"/>
        <w:rPr>
          <w:b/>
          <w:noProof/>
          <w:color w:val="00B0F0"/>
        </w:rPr>
      </w:pPr>
    </w:p>
    <w:p w:rsidR="00C22DC2" w:rsidRDefault="00C22DC2" w:rsidP="00A2531C">
      <w:pPr>
        <w:ind w:firstLine="720"/>
        <w:jc w:val="center"/>
        <w:rPr>
          <w:b/>
          <w:noProof/>
          <w:color w:val="00B0F0"/>
        </w:rPr>
      </w:pPr>
      <w:r w:rsidRPr="00A50036">
        <w:rPr>
          <w:b/>
          <w:noProof/>
          <w:color w:val="00B0F0"/>
        </w:rPr>
        <w:t>REGISTRATION FORM</w:t>
      </w:r>
    </w:p>
    <w:p w:rsidR="00C22DC2" w:rsidRPr="00A50036" w:rsidRDefault="00C22DC2" w:rsidP="00A2531C">
      <w:pPr>
        <w:ind w:firstLine="720"/>
        <w:jc w:val="center"/>
        <w:rPr>
          <w:b/>
          <w:noProof/>
          <w:color w:val="00B0F0"/>
        </w:rPr>
      </w:pPr>
    </w:p>
    <w:p w:rsidR="00C22DC2" w:rsidRDefault="00C22DC2" w:rsidP="00A2531C">
      <w:pPr>
        <w:ind w:firstLine="720"/>
        <w:rPr>
          <w:noProof/>
        </w:rPr>
      </w:pPr>
      <w:r w:rsidRPr="00A50036">
        <w:rPr>
          <w:b/>
          <w:noProof/>
        </w:rPr>
        <w:t>Name:</w:t>
      </w:r>
      <w:r>
        <w:rPr>
          <w:noProof/>
        </w:rPr>
        <w:t xml:space="preserve"> __________________________________________________________________________</w:t>
      </w:r>
    </w:p>
    <w:p w:rsidR="00C22DC2" w:rsidRPr="00A50036" w:rsidRDefault="00C22DC2" w:rsidP="00A2531C">
      <w:pPr>
        <w:ind w:firstLine="720"/>
        <w:rPr>
          <w:noProof/>
          <w:sz w:val="10"/>
          <w:szCs w:val="10"/>
        </w:rPr>
      </w:pPr>
    </w:p>
    <w:p w:rsidR="00C22DC2" w:rsidRDefault="00C22DC2" w:rsidP="00A2531C">
      <w:pPr>
        <w:ind w:firstLine="720"/>
        <w:rPr>
          <w:noProof/>
        </w:rPr>
      </w:pPr>
      <w:r w:rsidRPr="00A50036">
        <w:rPr>
          <w:b/>
          <w:noProof/>
        </w:rPr>
        <w:t>Address</w:t>
      </w:r>
      <w:r>
        <w:rPr>
          <w:noProof/>
        </w:rPr>
        <w:t>:_________________________________________________________________________</w:t>
      </w:r>
    </w:p>
    <w:p w:rsidR="00C22DC2" w:rsidRPr="00A50036" w:rsidRDefault="00C22DC2" w:rsidP="00A2531C">
      <w:pPr>
        <w:ind w:firstLine="720"/>
        <w:rPr>
          <w:noProof/>
          <w:sz w:val="10"/>
          <w:szCs w:val="10"/>
        </w:rPr>
      </w:pPr>
    </w:p>
    <w:p w:rsidR="00C22DC2" w:rsidRDefault="00C22DC2" w:rsidP="00A2531C">
      <w:pPr>
        <w:ind w:firstLine="720"/>
        <w:rPr>
          <w:noProof/>
        </w:rPr>
      </w:pPr>
      <w:r w:rsidRPr="00A50036">
        <w:rPr>
          <w:b/>
          <w:noProof/>
        </w:rPr>
        <w:t>City/State</w:t>
      </w:r>
      <w:r>
        <w:rPr>
          <w:noProof/>
        </w:rPr>
        <w:t>:_______________________________________________________________________</w:t>
      </w:r>
    </w:p>
    <w:p w:rsidR="00C22DC2" w:rsidRDefault="00C22DC2" w:rsidP="00A2531C">
      <w:pPr>
        <w:ind w:left="720"/>
        <w:rPr>
          <w:noProof/>
        </w:rPr>
      </w:pPr>
      <w:r>
        <w:rPr>
          <w:noProof/>
        </w:rPr>
        <w:br/>
      </w:r>
      <w:r w:rsidRPr="00A50036">
        <w:rPr>
          <w:b/>
          <w:noProof/>
        </w:rPr>
        <w:t>Contact Info</w:t>
      </w:r>
      <w:r>
        <w:rPr>
          <w:noProof/>
        </w:rPr>
        <w:t>:_______________________________________________________________________</w:t>
      </w:r>
    </w:p>
    <w:p w:rsidR="00C22DC2" w:rsidRPr="00A50036" w:rsidRDefault="00C22DC2" w:rsidP="00A2531C">
      <w:pPr>
        <w:ind w:firstLine="720"/>
        <w:rPr>
          <w:noProof/>
          <w:sz w:val="10"/>
          <w:szCs w:val="10"/>
        </w:rPr>
      </w:pPr>
    </w:p>
    <w:p w:rsidR="00C22DC2" w:rsidRDefault="00C22DC2" w:rsidP="00A2531C">
      <w:pPr>
        <w:ind w:firstLine="720"/>
        <w:rPr>
          <w:noProof/>
        </w:rPr>
      </w:pPr>
      <w:r w:rsidRPr="00A50036">
        <w:rPr>
          <w:b/>
          <w:noProof/>
        </w:rPr>
        <w:t>Organization:</w:t>
      </w:r>
      <w:r>
        <w:rPr>
          <w:noProof/>
        </w:rPr>
        <w:t xml:space="preserve"> ______________________________________________________________________</w:t>
      </w:r>
    </w:p>
    <w:p w:rsidR="00C22DC2" w:rsidRPr="00A50036" w:rsidRDefault="00C22DC2" w:rsidP="00A2531C">
      <w:pPr>
        <w:ind w:firstLine="720"/>
        <w:rPr>
          <w:noProof/>
          <w:sz w:val="10"/>
          <w:szCs w:val="10"/>
        </w:rPr>
      </w:pPr>
    </w:p>
    <w:p w:rsidR="00C22DC2" w:rsidRDefault="00C22DC2" w:rsidP="00A2531C">
      <w:pPr>
        <w:ind w:firstLine="720"/>
        <w:rPr>
          <w:noProof/>
        </w:rPr>
      </w:pPr>
      <w:r w:rsidRPr="00A50036">
        <w:rPr>
          <w:b/>
          <w:noProof/>
        </w:rPr>
        <w:t>Age of Children</w:t>
      </w:r>
      <w:r>
        <w:rPr>
          <w:noProof/>
        </w:rPr>
        <w:t>:</w:t>
      </w:r>
      <w:r w:rsidRPr="009A2298">
        <w:rPr>
          <w:noProof/>
        </w:rPr>
        <w:t xml:space="preserve"> </w:t>
      </w:r>
      <w:r>
        <w:rPr>
          <w:noProof/>
        </w:rPr>
        <w:t>_____________________________________________________________________</w:t>
      </w:r>
    </w:p>
    <w:p w:rsidR="00C22DC2" w:rsidRDefault="00C22DC2" w:rsidP="00A2531C">
      <w:pPr>
        <w:ind w:firstLine="720"/>
        <w:rPr>
          <w:noProof/>
        </w:rPr>
      </w:pPr>
    </w:p>
    <w:p w:rsidR="00A2531C" w:rsidRDefault="00C22DC2" w:rsidP="00A2531C">
      <w:pPr>
        <w:ind w:firstLine="720"/>
        <w:rPr>
          <w:b/>
          <w:noProof/>
        </w:rPr>
      </w:pPr>
      <w:r w:rsidRPr="00A50036">
        <w:rPr>
          <w:b/>
          <w:noProof/>
        </w:rPr>
        <w:t>Registration Deadline:</w:t>
      </w:r>
      <w:r>
        <w:rPr>
          <w:b/>
          <w:noProof/>
        </w:rPr>
        <w:t xml:space="preserve">  April 10, 2015</w:t>
      </w:r>
      <w:r>
        <w:rPr>
          <w:b/>
          <w:noProof/>
        </w:rPr>
        <w:tab/>
      </w:r>
      <w:r>
        <w:rPr>
          <w:b/>
          <w:noProof/>
        </w:rPr>
        <w:tab/>
        <w:t>Please fax or email registration forms to: 501-370-9109</w:t>
      </w:r>
    </w:p>
    <w:p w:rsidR="00C22DC2" w:rsidRPr="00A50036" w:rsidRDefault="00A2531C" w:rsidP="00A2531C">
      <w:pPr>
        <w:ind w:firstLine="720"/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8E4F65F" wp14:editId="72CC5A59">
                <wp:simplePos x="0" y="0"/>
                <wp:positionH relativeFrom="column">
                  <wp:posOffset>142875</wp:posOffset>
                </wp:positionH>
                <wp:positionV relativeFrom="paragraph">
                  <wp:posOffset>73025</wp:posOffset>
                </wp:positionV>
                <wp:extent cx="2867025" cy="11430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DC2" w:rsidRPr="00F868B1" w:rsidRDefault="00C22DC2" w:rsidP="00C22DC2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Please s</w:t>
                            </w:r>
                            <w:r w:rsidRPr="00F868B1">
                              <w:rPr>
                                <w:b/>
                              </w:rPr>
                              <w:t>elect</w:t>
                            </w:r>
                            <w:r>
                              <w:rPr>
                                <w:b/>
                              </w:rPr>
                              <w:t xml:space="preserve"> one of the following: </w:t>
                            </w:r>
                          </w:p>
                          <w:p w:rsidR="00C22DC2" w:rsidRDefault="00C22DC2" w:rsidP="00C22DC2">
                            <w:pPr>
                              <w:pStyle w:val="NoSpacing"/>
                            </w:pPr>
                            <w:r>
                              <w:t>__ Saturday April 25, 2015-Little Rock, AR</w:t>
                            </w:r>
                          </w:p>
                          <w:p w:rsidR="00C22DC2" w:rsidRDefault="00C22DC2" w:rsidP="00C22DC2">
                            <w:pPr>
                              <w:pStyle w:val="NoSpacing"/>
                            </w:pPr>
                            <w:r>
                              <w:t>__ Saturday May 2, 2015-El Dorado, AR</w:t>
                            </w:r>
                          </w:p>
                          <w:p w:rsidR="00C22DC2" w:rsidRDefault="00C22DC2" w:rsidP="00C22DC2">
                            <w:pPr>
                              <w:pStyle w:val="NoSpacing"/>
                            </w:pPr>
                            <w:r>
                              <w:t>__ Saturday May 16, 2015-Texarkana, AR</w:t>
                            </w:r>
                          </w:p>
                          <w:p w:rsidR="00C22DC2" w:rsidRDefault="00C22DC2" w:rsidP="00C22DC2">
                            <w:pPr>
                              <w:pStyle w:val="NoSpacing"/>
                            </w:pPr>
                            <w:r>
                              <w:t>__ Saturday May 30, 2015- Blytheville, AR</w:t>
                            </w:r>
                          </w:p>
                          <w:p w:rsidR="00C22DC2" w:rsidRDefault="00C22DC2" w:rsidP="00C22DC2">
                            <w:pPr>
                              <w:pStyle w:val="NoSpacing"/>
                            </w:pPr>
                            <w:r>
                              <w:t>__ Saturday June 6, 2015-Fayetteville, AR</w:t>
                            </w:r>
                          </w:p>
                          <w:p w:rsidR="00C22DC2" w:rsidRPr="00F868B1" w:rsidRDefault="00C22DC2" w:rsidP="00C22D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4F65F" id="Text Box 11" o:spid="_x0000_s1029" type="#_x0000_t202" style="position:absolute;left:0;text-align:left;margin-left:11.25pt;margin-top:5.75pt;width:225.75pt;height:90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" filled="f" stroked="f">
                <v:textbox>
                  <w:txbxContent>
                    <w:p w:rsidR="00C22DC2" w:rsidRPr="00F868B1" w:rsidRDefault="00C22DC2" w:rsidP="00C22DC2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Please s</w:t>
                      </w:r>
                      <w:r w:rsidRPr="00F868B1">
                        <w:rPr>
                          <w:b/>
                        </w:rPr>
                        <w:t>elect</w:t>
                      </w:r>
                      <w:r>
                        <w:rPr>
                          <w:b/>
                        </w:rPr>
                        <w:t xml:space="preserve"> one of the following: </w:t>
                      </w:r>
                    </w:p>
                    <w:p w:rsidR="00C22DC2" w:rsidRDefault="00C22DC2" w:rsidP="00C22DC2">
                      <w:pPr>
                        <w:pStyle w:val="NoSpacing"/>
                      </w:pPr>
                      <w:r>
                        <w:t>__ Saturday April 25, 2015-Little Rock, AR</w:t>
                      </w:r>
                    </w:p>
                    <w:p w:rsidR="00C22DC2" w:rsidRDefault="00C22DC2" w:rsidP="00C22DC2">
                      <w:pPr>
                        <w:pStyle w:val="NoSpacing"/>
                      </w:pPr>
                      <w:r>
                        <w:t>__ Saturday May 2, 2015-El Dorado, AR</w:t>
                      </w:r>
                    </w:p>
                    <w:p w:rsidR="00C22DC2" w:rsidRDefault="00C22DC2" w:rsidP="00C22DC2">
                      <w:pPr>
                        <w:pStyle w:val="NoSpacing"/>
                      </w:pPr>
                      <w:r>
                        <w:t>__ Saturday May 16, 2015-Texarkana, AR</w:t>
                      </w:r>
                    </w:p>
                    <w:p w:rsidR="00C22DC2" w:rsidRDefault="00C22DC2" w:rsidP="00C22DC2">
                      <w:pPr>
                        <w:pStyle w:val="NoSpacing"/>
                      </w:pPr>
                      <w:r>
                        <w:t>__ Saturday May 30, 2015- Blytheville, AR</w:t>
                      </w:r>
                    </w:p>
                    <w:p w:rsidR="00C22DC2" w:rsidRDefault="00C22DC2" w:rsidP="00C22DC2">
                      <w:pPr>
                        <w:pStyle w:val="NoSpacing"/>
                      </w:pPr>
                      <w:r>
                        <w:t>__ Saturday June 6, 2015-Fayetteville, AR</w:t>
                      </w:r>
                    </w:p>
                    <w:p w:rsidR="00C22DC2" w:rsidRPr="00F868B1" w:rsidRDefault="00C22DC2" w:rsidP="00C22DC2"/>
                  </w:txbxContent>
                </v:textbox>
              </v:shape>
            </w:pict>
          </mc:Fallback>
        </mc:AlternateContent>
      </w:r>
      <w:r w:rsidR="00C22DC2">
        <w:rPr>
          <w:b/>
          <w:noProof/>
        </w:rPr>
        <w:t xml:space="preserve"> </w:t>
      </w:r>
    </w:p>
    <w:p w:rsidR="00C22DC2" w:rsidRPr="00491F84" w:rsidRDefault="00C22DC2" w:rsidP="00A2531C">
      <w:pPr>
        <w:pStyle w:val="ReturnAddress"/>
        <w:ind w:right="180" w:firstLine="720"/>
        <w:jc w:val="right"/>
        <w:rPr>
          <w:rFonts w:ascii="Times New Roman" w:hAnsi="Times New Roman"/>
          <w:sz w:val="20"/>
          <w:szCs w:val="20"/>
        </w:rPr>
      </w:pPr>
      <w:r>
        <w:rPr>
          <w:b/>
          <w:noProof/>
        </w:rPr>
        <w:t xml:space="preserve"> </w:t>
      </w:r>
      <w:r w:rsidRPr="00491F84">
        <w:rPr>
          <w:rFonts w:ascii="Times New Roman" w:hAnsi="Times New Roman"/>
          <w:sz w:val="20"/>
          <w:szCs w:val="20"/>
        </w:rPr>
        <w:t>hEADSTART COLLABORATION OFFICE</w:t>
      </w:r>
    </w:p>
    <w:p w:rsidR="00C22DC2" w:rsidRPr="00491F84" w:rsidRDefault="00C22DC2" w:rsidP="00A2531C">
      <w:pPr>
        <w:pStyle w:val="ReturnAddress"/>
        <w:ind w:right="180" w:firstLine="720"/>
        <w:jc w:val="right"/>
        <w:rPr>
          <w:rFonts w:ascii="Times New Roman" w:hAnsi="Times New Roman"/>
          <w:sz w:val="20"/>
          <w:szCs w:val="20"/>
        </w:rPr>
      </w:pPr>
      <w:r w:rsidRPr="00491F84">
        <w:rPr>
          <w:rFonts w:ascii="Times New Roman" w:hAnsi="Times New Roman"/>
          <w:sz w:val="20"/>
          <w:szCs w:val="20"/>
        </w:rPr>
        <w:t>1400 w. MARKHAM, STE. 406</w:t>
      </w:r>
    </w:p>
    <w:p w:rsidR="00C22DC2" w:rsidRDefault="00C22DC2" w:rsidP="00A2531C">
      <w:pPr>
        <w:pStyle w:val="ReturnAddress"/>
        <w:ind w:right="180" w:firstLine="720"/>
        <w:jc w:val="right"/>
        <w:rPr>
          <w:rFonts w:ascii="Times New Roman" w:hAnsi="Times New Roman"/>
          <w:sz w:val="20"/>
          <w:szCs w:val="20"/>
        </w:rPr>
      </w:pPr>
      <w:r w:rsidRPr="00491F84">
        <w:rPr>
          <w:rFonts w:ascii="Times New Roman" w:hAnsi="Times New Roman"/>
          <w:sz w:val="20"/>
          <w:szCs w:val="20"/>
        </w:rPr>
        <w:t>lITTLE ROCK, AR 72201</w:t>
      </w:r>
    </w:p>
    <w:p w:rsidR="00C22DC2" w:rsidRDefault="00C22DC2" w:rsidP="00A2531C">
      <w:pPr>
        <w:pStyle w:val="ReturnAddress"/>
        <w:ind w:right="180" w:firstLine="72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501-371-0740</w:t>
      </w:r>
    </w:p>
    <w:p w:rsidR="00C22DC2" w:rsidRDefault="00C22DC2" w:rsidP="00A2531C">
      <w:pPr>
        <w:pStyle w:val="ReturnAddress"/>
        <w:ind w:firstLine="720"/>
        <w:jc w:val="right"/>
        <w:rPr>
          <w:rFonts w:ascii="Times New Roman" w:hAnsi="Times New Roman"/>
          <w:sz w:val="20"/>
          <w:szCs w:val="20"/>
        </w:rPr>
      </w:pPr>
    </w:p>
    <w:p w:rsidR="00C22DC2" w:rsidRDefault="00C22DC2" w:rsidP="00A2531C">
      <w:pPr>
        <w:pStyle w:val="ReturnAddress"/>
        <w:ind w:firstLine="720"/>
        <w:jc w:val="right"/>
        <w:rPr>
          <w:rFonts w:ascii="Times New Roman" w:hAnsi="Times New Roman"/>
          <w:sz w:val="20"/>
          <w:szCs w:val="20"/>
        </w:rPr>
      </w:pPr>
    </w:p>
    <w:p w:rsidR="00C22DC2" w:rsidRPr="00A50036" w:rsidRDefault="00C22DC2" w:rsidP="00A2531C">
      <w:pPr>
        <w:ind w:firstLine="720"/>
        <w:rPr>
          <w:b/>
          <w:noProof/>
        </w:rPr>
      </w:pPr>
    </w:p>
    <w:p w:rsidR="00C22DC2" w:rsidRDefault="00C22DC2" w:rsidP="00A2531C">
      <w:pPr>
        <w:ind w:firstLine="720"/>
        <w:jc w:val="center"/>
        <w:rPr>
          <w:rFonts w:ascii="Vani" w:hAnsi="Vani" w:cs="Vani"/>
          <w:noProof/>
        </w:rPr>
      </w:pPr>
      <w:r>
        <w:rPr>
          <w:rFonts w:ascii="Vani" w:hAnsi="Vani" w:cs="Vani"/>
          <w:noProof/>
        </w:rPr>
        <w:t>*****************************************************************************************</w:t>
      </w:r>
    </w:p>
    <w:p w:rsidR="00C22DC2" w:rsidRDefault="00C22DC2" w:rsidP="00A2531C">
      <w:pPr>
        <w:ind w:firstLine="720"/>
        <w:jc w:val="center"/>
        <w:rPr>
          <w:b/>
          <w:i/>
          <w:color w:val="000000"/>
        </w:rPr>
      </w:pPr>
    </w:p>
    <w:p w:rsidR="00C22DC2" w:rsidRDefault="00C22DC2" w:rsidP="00A2531C">
      <w:pPr>
        <w:ind w:firstLine="720"/>
        <w:jc w:val="center"/>
        <w:rPr>
          <w:b/>
          <w:i/>
          <w:color w:val="000000"/>
        </w:rPr>
      </w:pPr>
      <w:r w:rsidRPr="00357E84">
        <w:rPr>
          <w:b/>
          <w:i/>
          <w:color w:val="000000"/>
        </w:rPr>
        <w:t xml:space="preserve">The </w:t>
      </w:r>
      <w:r w:rsidRPr="00357E84">
        <w:rPr>
          <w:b/>
          <w:i/>
        </w:rPr>
        <w:t xml:space="preserve">Arkansas Fatherhood &amp; Family Initiative: </w:t>
      </w:r>
      <w:r w:rsidRPr="00277134">
        <w:rPr>
          <w:b/>
          <w:i/>
          <w:color w:val="FF0000"/>
        </w:rPr>
        <w:t>F</w:t>
      </w:r>
      <w:r w:rsidRPr="00357E84">
        <w:rPr>
          <w:b/>
          <w:i/>
        </w:rPr>
        <w:t xml:space="preserve">athers </w:t>
      </w:r>
      <w:r w:rsidRPr="00277134">
        <w:rPr>
          <w:b/>
          <w:i/>
          <w:color w:val="00B0F0"/>
        </w:rPr>
        <w:t>E</w:t>
      </w:r>
      <w:r w:rsidRPr="00357E84">
        <w:rPr>
          <w:b/>
          <w:i/>
        </w:rPr>
        <w:t xml:space="preserve">ngaged and </w:t>
      </w:r>
      <w:r w:rsidRPr="00277134">
        <w:rPr>
          <w:b/>
          <w:i/>
          <w:color w:val="7030A0"/>
        </w:rPr>
        <w:t>E</w:t>
      </w:r>
      <w:r w:rsidRPr="00357E84">
        <w:rPr>
          <w:b/>
          <w:i/>
        </w:rPr>
        <w:t xml:space="preserve">mpowered to </w:t>
      </w:r>
      <w:r w:rsidRPr="00277134">
        <w:rPr>
          <w:b/>
          <w:i/>
          <w:color w:val="00B050"/>
        </w:rPr>
        <w:t>L</w:t>
      </w:r>
      <w:r w:rsidRPr="00357E84">
        <w:rPr>
          <w:b/>
          <w:i/>
        </w:rPr>
        <w:t>earn (FEEL) is</w:t>
      </w:r>
      <w:r w:rsidRPr="00357E84">
        <w:rPr>
          <w:b/>
          <w:i/>
          <w:color w:val="000000"/>
        </w:rPr>
        <w:t xml:space="preserve"> to strengthen family foundations and reverse the absentee fatherhood trend by helping fathers to understand the challenges of parenting as well as increase skills in building and maintaining healthy relationships.</w:t>
      </w:r>
    </w:p>
    <w:p w:rsidR="00C22DC2" w:rsidRPr="000A0BA6" w:rsidRDefault="00C22DC2" w:rsidP="00A2531C">
      <w:pPr>
        <w:pStyle w:val="NoSpacing"/>
        <w:ind w:firstLine="720"/>
        <w:jc w:val="center"/>
        <w:rPr>
          <w:b/>
          <w:color w:val="00B0F0"/>
          <w:sz w:val="32"/>
          <w:szCs w:val="32"/>
        </w:rPr>
      </w:pPr>
      <w:r>
        <w:rPr>
          <w:b/>
          <w:noProof/>
          <w:color w:val="00B0F0"/>
          <w:sz w:val="32"/>
          <w:szCs w:val="32"/>
        </w:rPr>
        <w:t>All trainings are free!</w:t>
      </w:r>
    </w:p>
    <w:p w:rsidR="00C22DC2" w:rsidRPr="00357E84" w:rsidRDefault="00C22DC2" w:rsidP="00A2531C">
      <w:pPr>
        <w:ind w:firstLine="720"/>
        <w:jc w:val="center"/>
        <w:rPr>
          <w:b/>
          <w:i/>
          <w:color w:val="000000"/>
        </w:rPr>
      </w:pPr>
    </w:p>
    <w:p w:rsidR="00C22DC2" w:rsidRDefault="00C22DC2" w:rsidP="00A2531C">
      <w:pPr>
        <w:ind w:firstLine="720"/>
        <w:rPr>
          <w:noProof/>
        </w:rPr>
      </w:pPr>
    </w:p>
    <w:p w:rsidR="00C22DC2" w:rsidRDefault="00C22DC2" w:rsidP="00C22DC2">
      <w:pPr>
        <w:pStyle w:val="NoSpacing"/>
        <w:jc w:val="center"/>
        <w:rPr>
          <w:b/>
          <w:noProof/>
          <w:color w:val="00B0F0"/>
          <w:sz w:val="32"/>
          <w:szCs w:val="32"/>
        </w:rPr>
      </w:pPr>
    </w:p>
    <w:p w:rsidR="00C22DC2" w:rsidRPr="00264AB1" w:rsidRDefault="00C22DC2" w:rsidP="00422E2E">
      <w:bookmarkStart w:id="0" w:name="_GoBack"/>
      <w:bookmarkEnd w:id="0"/>
      <w:r>
        <w:rPr>
          <w:b/>
          <w:i/>
          <w:noProof/>
          <w:color w:val="000000"/>
        </w:rPr>
        <w:drawing>
          <wp:anchor distT="0" distB="0" distL="114300" distR="114300" simplePos="0" relativeHeight="251668992" behindDoc="1" locked="0" layoutInCell="1" allowOverlap="1" wp14:anchorId="1E5297B5" wp14:editId="6192B56C">
            <wp:simplePos x="0" y="0"/>
            <wp:positionH relativeFrom="column">
              <wp:posOffset>2105025</wp:posOffset>
            </wp:positionH>
            <wp:positionV relativeFrom="paragraph">
              <wp:posOffset>147955</wp:posOffset>
            </wp:positionV>
            <wp:extent cx="2228850" cy="1295400"/>
            <wp:effectExtent l="19050" t="0" r="0" b="0"/>
            <wp:wrapTight wrapText="bothSides">
              <wp:wrapPolygon edited="0">
                <wp:start x="-185" y="0"/>
                <wp:lineTo x="-185" y="21282"/>
                <wp:lineTo x="21600" y="21282"/>
                <wp:lineTo x="21600" y="0"/>
                <wp:lineTo x="-185" y="0"/>
              </wp:wrapPolygon>
            </wp:wrapTight>
            <wp:docPr id="10" name="Picture 0" descr="ahsa_kid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sa_kids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2DC2" w:rsidRPr="00264AB1" w:rsidSect="00A2531C">
      <w:pgSz w:w="12240" w:h="15840"/>
      <w:pgMar w:top="720" w:right="1080" w:bottom="990" w:left="990" w:header="720" w:footer="720" w:gutter="0"/>
      <w:pgBorders>
        <w:top w:val="thickThinMediumGap" w:sz="24" w:space="1" w:color="auto"/>
        <w:left w:val="thickThinMediumGap" w:sz="24" w:space="4" w:color="auto"/>
        <w:bottom w:val="thickThinMediumGap" w:sz="24" w:space="1" w:color="auto"/>
        <w:right w:val="thickThinMediumGap" w:sz="24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E81" w:rsidRDefault="00EA7E81" w:rsidP="002540BA">
      <w:pPr>
        <w:spacing w:before="0" w:line="240" w:lineRule="auto"/>
      </w:pPr>
      <w:r>
        <w:separator/>
      </w:r>
    </w:p>
  </w:endnote>
  <w:endnote w:type="continuationSeparator" w:id="0">
    <w:p w:rsidR="00EA7E81" w:rsidRDefault="00EA7E81" w:rsidP="002540B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ani">
    <w:panose1 w:val="020B0502040204020203"/>
    <w:charset w:val="00"/>
    <w:family w:val="swiss"/>
    <w:pitch w:val="variable"/>
    <w:sig w:usb0="002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E81" w:rsidRDefault="00EA7E81" w:rsidP="002540BA">
      <w:pPr>
        <w:spacing w:before="0" w:line="240" w:lineRule="auto"/>
      </w:pPr>
      <w:r>
        <w:separator/>
      </w:r>
    </w:p>
  </w:footnote>
  <w:footnote w:type="continuationSeparator" w:id="0">
    <w:p w:rsidR="00EA7E81" w:rsidRDefault="00EA7E81" w:rsidP="002540BA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drawingGridHorizontalSpacing w:val="9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0B0"/>
    <w:rsid w:val="000258AB"/>
    <w:rsid w:val="00036F45"/>
    <w:rsid w:val="00053D86"/>
    <w:rsid w:val="000607CE"/>
    <w:rsid w:val="0008194A"/>
    <w:rsid w:val="00081DF7"/>
    <w:rsid w:val="000A30F9"/>
    <w:rsid w:val="000D1A1B"/>
    <w:rsid w:val="000F342A"/>
    <w:rsid w:val="00102132"/>
    <w:rsid w:val="001248CB"/>
    <w:rsid w:val="00126687"/>
    <w:rsid w:val="00140038"/>
    <w:rsid w:val="00154F3C"/>
    <w:rsid w:val="00166432"/>
    <w:rsid w:val="0018213D"/>
    <w:rsid w:val="001C5964"/>
    <w:rsid w:val="001F718A"/>
    <w:rsid w:val="00207011"/>
    <w:rsid w:val="002107E2"/>
    <w:rsid w:val="00233264"/>
    <w:rsid w:val="0023696D"/>
    <w:rsid w:val="002540BA"/>
    <w:rsid w:val="00264AB1"/>
    <w:rsid w:val="00292470"/>
    <w:rsid w:val="002963D7"/>
    <w:rsid w:val="002A50C8"/>
    <w:rsid w:val="002E70B0"/>
    <w:rsid w:val="00337768"/>
    <w:rsid w:val="00342BD6"/>
    <w:rsid w:val="00345919"/>
    <w:rsid w:val="00376EAD"/>
    <w:rsid w:val="003A19BC"/>
    <w:rsid w:val="003B45AF"/>
    <w:rsid w:val="003C2152"/>
    <w:rsid w:val="003E4A98"/>
    <w:rsid w:val="00402D3B"/>
    <w:rsid w:val="0041207C"/>
    <w:rsid w:val="004139C3"/>
    <w:rsid w:val="004207C1"/>
    <w:rsid w:val="00422E2E"/>
    <w:rsid w:val="0042458B"/>
    <w:rsid w:val="00450B40"/>
    <w:rsid w:val="0046102A"/>
    <w:rsid w:val="004644AB"/>
    <w:rsid w:val="004719C3"/>
    <w:rsid w:val="0047306C"/>
    <w:rsid w:val="0048450E"/>
    <w:rsid w:val="00485AD2"/>
    <w:rsid w:val="004D376E"/>
    <w:rsid w:val="004E69F8"/>
    <w:rsid w:val="00504514"/>
    <w:rsid w:val="00506456"/>
    <w:rsid w:val="00531FA6"/>
    <w:rsid w:val="005413A9"/>
    <w:rsid w:val="00542554"/>
    <w:rsid w:val="0056767C"/>
    <w:rsid w:val="005A72B7"/>
    <w:rsid w:val="005B5431"/>
    <w:rsid w:val="005C7EF4"/>
    <w:rsid w:val="00606B0B"/>
    <w:rsid w:val="006731A7"/>
    <w:rsid w:val="006942D3"/>
    <w:rsid w:val="00696AAF"/>
    <w:rsid w:val="006D071C"/>
    <w:rsid w:val="006E2C93"/>
    <w:rsid w:val="006E37E1"/>
    <w:rsid w:val="00705D0B"/>
    <w:rsid w:val="007411BA"/>
    <w:rsid w:val="0074403C"/>
    <w:rsid w:val="007509C4"/>
    <w:rsid w:val="007A14C8"/>
    <w:rsid w:val="007A656E"/>
    <w:rsid w:val="007C5CA5"/>
    <w:rsid w:val="007F6844"/>
    <w:rsid w:val="00847FF9"/>
    <w:rsid w:val="00852754"/>
    <w:rsid w:val="00864A08"/>
    <w:rsid w:val="008840CA"/>
    <w:rsid w:val="009045A7"/>
    <w:rsid w:val="00924059"/>
    <w:rsid w:val="00970D7E"/>
    <w:rsid w:val="00976D17"/>
    <w:rsid w:val="00980E62"/>
    <w:rsid w:val="00992FF1"/>
    <w:rsid w:val="009C2E46"/>
    <w:rsid w:val="009F2002"/>
    <w:rsid w:val="009F69B8"/>
    <w:rsid w:val="00A2531C"/>
    <w:rsid w:val="00A27BD3"/>
    <w:rsid w:val="00A37AD2"/>
    <w:rsid w:val="00A90A3A"/>
    <w:rsid w:val="00AA0C96"/>
    <w:rsid w:val="00AA6CD9"/>
    <w:rsid w:val="00AF70D6"/>
    <w:rsid w:val="00B027F5"/>
    <w:rsid w:val="00B0403F"/>
    <w:rsid w:val="00B04525"/>
    <w:rsid w:val="00B0743E"/>
    <w:rsid w:val="00B5268B"/>
    <w:rsid w:val="00B729EA"/>
    <w:rsid w:val="00B830C0"/>
    <w:rsid w:val="00B92C2C"/>
    <w:rsid w:val="00BB3E56"/>
    <w:rsid w:val="00BC226A"/>
    <w:rsid w:val="00BC4350"/>
    <w:rsid w:val="00BE5999"/>
    <w:rsid w:val="00BF331B"/>
    <w:rsid w:val="00C031FC"/>
    <w:rsid w:val="00C06814"/>
    <w:rsid w:val="00C12E7B"/>
    <w:rsid w:val="00C22DC2"/>
    <w:rsid w:val="00C53142"/>
    <w:rsid w:val="00C57ABC"/>
    <w:rsid w:val="00C65421"/>
    <w:rsid w:val="00CB1549"/>
    <w:rsid w:val="00D110AA"/>
    <w:rsid w:val="00D177FF"/>
    <w:rsid w:val="00D5178D"/>
    <w:rsid w:val="00D75861"/>
    <w:rsid w:val="00DC7767"/>
    <w:rsid w:val="00DD6DF4"/>
    <w:rsid w:val="00DD7A9D"/>
    <w:rsid w:val="00E10CB2"/>
    <w:rsid w:val="00E56106"/>
    <w:rsid w:val="00E93207"/>
    <w:rsid w:val="00EA7E81"/>
    <w:rsid w:val="00EB1514"/>
    <w:rsid w:val="00EC2884"/>
    <w:rsid w:val="00EC48A8"/>
    <w:rsid w:val="00ED3928"/>
    <w:rsid w:val="00F05E9E"/>
    <w:rsid w:val="00F12A53"/>
    <w:rsid w:val="00F16FAE"/>
    <w:rsid w:val="00F44AAF"/>
    <w:rsid w:val="00F5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104F6F4-7F40-4A95-A57C-2FB459A28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7EF4"/>
    <w:pPr>
      <w:spacing w:before="40" w:line="264" w:lineRule="auto"/>
    </w:pPr>
    <w:rPr>
      <w:rFonts w:asciiTheme="minorHAnsi" w:hAnsiTheme="minorHAnsi"/>
      <w:sz w:val="18"/>
    </w:rPr>
  </w:style>
  <w:style w:type="paragraph" w:styleId="Heading1">
    <w:name w:val="heading 1"/>
    <w:basedOn w:val="Normal"/>
    <w:next w:val="Normal"/>
    <w:qFormat/>
    <w:rsid w:val="005C7EF4"/>
    <w:pPr>
      <w:spacing w:before="0" w:line="960" w:lineRule="exact"/>
      <w:jc w:val="center"/>
      <w:outlineLvl w:val="0"/>
    </w:pPr>
    <w:rPr>
      <w:rFonts w:asciiTheme="majorHAnsi" w:hAnsiTheme="majorHAnsi"/>
      <w:color w:val="7F7F7F" w:themeColor="text1" w:themeTint="80"/>
      <w:sz w:val="96"/>
      <w:szCs w:val="96"/>
    </w:rPr>
  </w:style>
  <w:style w:type="paragraph" w:styleId="Heading2">
    <w:name w:val="heading 2"/>
    <w:basedOn w:val="Normal"/>
    <w:next w:val="Normal"/>
    <w:qFormat/>
    <w:rsid w:val="00BF331B"/>
    <w:pPr>
      <w:spacing w:after="200" w:line="960" w:lineRule="exact"/>
      <w:jc w:val="center"/>
      <w:outlineLvl w:val="1"/>
    </w:pPr>
    <w:rPr>
      <w:b/>
      <w:sz w:val="96"/>
      <w:szCs w:val="56"/>
    </w:rPr>
  </w:style>
  <w:style w:type="paragraph" w:styleId="Heading3">
    <w:name w:val="heading 3"/>
    <w:basedOn w:val="Normal"/>
    <w:next w:val="Normal"/>
    <w:qFormat/>
    <w:rsid w:val="00BF331B"/>
    <w:pPr>
      <w:jc w:val="center"/>
      <w:outlineLvl w:val="2"/>
    </w:pPr>
    <w:rPr>
      <w:rFonts w:asciiTheme="majorHAnsi" w:hAnsiTheme="majorHAnsi"/>
      <w:b/>
      <w:color w:val="595959" w:themeColor="text1" w:themeTint="A6"/>
      <w:szCs w:val="18"/>
    </w:rPr>
  </w:style>
  <w:style w:type="paragraph" w:styleId="Heading4">
    <w:name w:val="heading 4"/>
    <w:basedOn w:val="Normal"/>
    <w:next w:val="Normal"/>
    <w:link w:val="Heading4Char"/>
    <w:unhideWhenUsed/>
    <w:qFormat/>
    <w:rsid w:val="005C7EF4"/>
    <w:pPr>
      <w:outlineLvl w:val="3"/>
    </w:pPr>
    <w:rPr>
      <w:color w:val="404040" w:themeColor="text1" w:themeTint="BF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031FC"/>
    <w:tblPr>
      <w:tblCellMar>
        <w:top w:w="29" w:type="dxa"/>
        <w:left w:w="58" w:type="dxa"/>
        <w:bottom w:w="29" w:type="dxa"/>
        <w:right w:w="5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C7EF4"/>
    <w:rPr>
      <w:color w:val="808080"/>
    </w:rPr>
  </w:style>
  <w:style w:type="character" w:styleId="CommentReference">
    <w:name w:val="annotation reference"/>
    <w:basedOn w:val="DefaultParagraphFont"/>
    <w:semiHidden/>
    <w:unhideWhenUsed/>
    <w:rsid w:val="004D376E"/>
    <w:rPr>
      <w:sz w:val="16"/>
      <w:szCs w:val="16"/>
    </w:rPr>
  </w:style>
  <w:style w:type="paragraph" w:styleId="CommentText">
    <w:name w:val="annotation text"/>
    <w:basedOn w:val="Normal"/>
    <w:semiHidden/>
    <w:unhideWhenUsed/>
    <w:rsid w:val="004D376E"/>
  </w:style>
  <w:style w:type="paragraph" w:styleId="CommentSubject">
    <w:name w:val="annotation subject"/>
    <w:basedOn w:val="CommentText"/>
    <w:next w:val="CommentText"/>
    <w:semiHidden/>
    <w:unhideWhenUsed/>
    <w:rsid w:val="004D376E"/>
    <w:rPr>
      <w:b/>
      <w:bCs/>
    </w:rPr>
  </w:style>
  <w:style w:type="paragraph" w:styleId="BalloonText">
    <w:name w:val="Balloon Text"/>
    <w:basedOn w:val="Normal"/>
    <w:semiHidden/>
    <w:unhideWhenUsed/>
    <w:rsid w:val="004D376E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5C7EF4"/>
    <w:rPr>
      <w:rFonts w:asciiTheme="minorHAnsi" w:hAnsiTheme="minorHAnsi"/>
      <w:color w:val="404040" w:themeColor="text1" w:themeTint="BF"/>
      <w:sz w:val="18"/>
      <w:szCs w:val="18"/>
    </w:rPr>
  </w:style>
  <w:style w:type="paragraph" w:customStyle="1" w:styleId="Photo">
    <w:name w:val="Photo"/>
    <w:basedOn w:val="Normal"/>
    <w:unhideWhenUsed/>
    <w:qFormat/>
    <w:rsid w:val="00BF331B"/>
    <w:pPr>
      <w:spacing w:after="200"/>
      <w:jc w:val="center"/>
    </w:pPr>
  </w:style>
  <w:style w:type="paragraph" w:customStyle="1" w:styleId="ReturnAddress">
    <w:name w:val="Return Address"/>
    <w:basedOn w:val="Normal"/>
    <w:rsid w:val="002E70B0"/>
    <w:pPr>
      <w:spacing w:before="0"/>
    </w:pPr>
    <w:rPr>
      <w:rFonts w:ascii="Trebuchet MS" w:eastAsia="Times" w:hAnsi="Trebuchet MS"/>
      <w:caps/>
      <w:color w:val="000000"/>
      <w:sz w:val="17"/>
      <w:szCs w:val="17"/>
    </w:rPr>
  </w:style>
  <w:style w:type="character" w:styleId="Hyperlink">
    <w:name w:val="Hyperlink"/>
    <w:basedOn w:val="DefaultParagraphFont"/>
    <w:unhideWhenUsed/>
    <w:rsid w:val="00606B0B"/>
    <w:rPr>
      <w:color w:val="0000FF" w:themeColor="hyperlink"/>
      <w:u w:val="single"/>
    </w:rPr>
  </w:style>
  <w:style w:type="paragraph" w:styleId="Header">
    <w:name w:val="header"/>
    <w:basedOn w:val="Normal"/>
    <w:link w:val="HeaderChar"/>
    <w:semiHidden/>
    <w:unhideWhenUsed/>
    <w:rsid w:val="002540BA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semiHidden/>
    <w:rsid w:val="002540BA"/>
    <w:rPr>
      <w:rFonts w:asciiTheme="minorHAnsi" w:hAnsiTheme="minorHAnsi"/>
      <w:sz w:val="18"/>
    </w:rPr>
  </w:style>
  <w:style w:type="paragraph" w:styleId="Footer">
    <w:name w:val="footer"/>
    <w:basedOn w:val="Normal"/>
    <w:link w:val="FooterChar"/>
    <w:semiHidden/>
    <w:unhideWhenUsed/>
    <w:rsid w:val="002540BA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semiHidden/>
    <w:rsid w:val="002540BA"/>
    <w:rPr>
      <w:rFonts w:asciiTheme="minorHAnsi" w:hAnsiTheme="minorHAnsi"/>
      <w:sz w:val="18"/>
    </w:rPr>
  </w:style>
  <w:style w:type="character" w:customStyle="1" w:styleId="il">
    <w:name w:val="il"/>
    <w:basedOn w:val="DefaultParagraphFont"/>
    <w:rsid w:val="00C57ABC"/>
  </w:style>
  <w:style w:type="character" w:customStyle="1" w:styleId="apple-converted-space">
    <w:name w:val="apple-converted-space"/>
    <w:basedOn w:val="DefaultParagraphFont"/>
    <w:rsid w:val="00C57ABC"/>
  </w:style>
  <w:style w:type="paragraph" w:styleId="NoSpacing">
    <w:name w:val="No Spacing"/>
    <w:uiPriority w:val="1"/>
    <w:qFormat/>
    <w:rsid w:val="00C22DC2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57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3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3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rheadstart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rheadstart.o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LostPetNtc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pulent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B2D875-1A7F-4F6A-B1B2-AD168D168A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90C893-8F53-4B29-9AC4-6023DE523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LostPetNtce.dotx</Template>
  <TotalTime>63</TotalTime>
  <Pages>2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Lost pet notice</vt:lpstr>
    </vt:vector>
  </TitlesOfParts>
  <Company/>
  <LinksUpToDate>false</LinksUpToDate>
  <CharactersWithSpaces>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Lost pet notice</dc:title>
  <dc:creator>owner</dc:creator>
  <cp:lastModifiedBy>Deana Howell</cp:lastModifiedBy>
  <cp:revision>9</cp:revision>
  <cp:lastPrinted>2015-03-03T13:59:00Z</cp:lastPrinted>
  <dcterms:created xsi:type="dcterms:W3CDTF">2015-01-20T15:17:00Z</dcterms:created>
  <dcterms:modified xsi:type="dcterms:W3CDTF">2015-03-03T16:55:00Z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TC060912951033</vt:lpwstr>
  </property>
</Properties>
</file>